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B9D79" w14:textId="0A989068" w:rsidR="00A10484" w:rsidRDefault="008E7CEA" w:rsidP="007E68DB">
      <w:pPr>
        <w:pStyle w:val="Title"/>
      </w:pPr>
      <w:r>
        <w:t xml:space="preserve">Title </w:t>
      </w:r>
      <w:r w:rsidR="00852924">
        <w:t>N</w:t>
      </w:r>
      <w:r>
        <w:t xml:space="preserve">o </w:t>
      </w:r>
      <w:r w:rsidR="00852924">
        <w:t>M</w:t>
      </w:r>
      <w:r>
        <w:t xml:space="preserve">ore </w:t>
      </w:r>
      <w:r w:rsidR="00852924">
        <w:t>T</w:t>
      </w:r>
      <w:r>
        <w:t xml:space="preserve">han 2 </w:t>
      </w:r>
      <w:r w:rsidR="00852924">
        <w:t>L</w:t>
      </w:r>
      <w:r>
        <w:t xml:space="preserve">ines. Use </w:t>
      </w:r>
      <w:r w:rsidR="00852924">
        <w:t>S</w:t>
      </w:r>
      <w:r w:rsidR="00803320">
        <w:t>tyle “</w:t>
      </w:r>
      <w:r>
        <w:t>Title</w:t>
      </w:r>
      <w:r w:rsidR="00803320">
        <w:t>”</w:t>
      </w:r>
      <w:r>
        <w:t xml:space="preserve"> or 14 </w:t>
      </w:r>
      <w:proofErr w:type="spellStart"/>
      <w:r>
        <w:t>pt</w:t>
      </w:r>
      <w:proofErr w:type="spellEnd"/>
      <w:r>
        <w:t xml:space="preserve"> Arial, </w:t>
      </w:r>
      <w:r w:rsidR="00852924">
        <w:t>Initial Caps, B</w:t>
      </w:r>
      <w:r>
        <w:t xml:space="preserve">old, </w:t>
      </w:r>
      <w:proofErr w:type="spellStart"/>
      <w:r w:rsidR="00852924">
        <w:t>V</w:t>
      </w:r>
      <w:r w:rsidR="000543B4">
        <w:t>entred</w:t>
      </w:r>
      <w:proofErr w:type="spellEnd"/>
    </w:p>
    <w:sdt>
      <w:sdtPr>
        <w:id w:val="-2081591749"/>
        <w:placeholder>
          <w:docPart w:val="DefaultPlaceholder_-1854013440"/>
        </w:placeholder>
        <w:temporary/>
      </w:sdtPr>
      <w:sdtEndPr/>
      <w:sdtContent>
        <w:p w14:paraId="13E76E6C" w14:textId="44BDD73C" w:rsidR="002D332E" w:rsidRDefault="00953AF1" w:rsidP="002D332E">
          <w:pPr>
            <w:pStyle w:val="Author"/>
          </w:pPr>
          <w:r>
            <w:t>Author Name</w:t>
          </w:r>
          <w:r w:rsidR="002D332E">
            <w:t>, Position, Company</w:t>
          </w:r>
        </w:p>
      </w:sdtContent>
    </w:sdt>
    <w:sdt>
      <w:sdtPr>
        <w:id w:val="786550920"/>
        <w:placeholder>
          <w:docPart w:val="15E09B850EDE4F28B33E0DCE3B7FC84E"/>
        </w:placeholder>
        <w:temporary/>
      </w:sdtPr>
      <w:sdtEndPr/>
      <w:sdtContent>
        <w:p w14:paraId="23AB3737" w14:textId="77777777" w:rsidR="008E7CEA" w:rsidRDefault="008E7CEA" w:rsidP="008E7CEA">
          <w:pPr>
            <w:pStyle w:val="Author"/>
          </w:pPr>
          <w:r>
            <w:t>Author Name, Position, Company</w:t>
          </w:r>
        </w:p>
      </w:sdtContent>
    </w:sdt>
    <w:sdt>
      <w:sdtPr>
        <w:id w:val="1184162062"/>
        <w:placeholder>
          <w:docPart w:val="0AA86F6506D4435784C3B4D4598B7451"/>
        </w:placeholder>
        <w:temporary/>
      </w:sdtPr>
      <w:sdtEndPr/>
      <w:sdtContent>
        <w:p w14:paraId="199AA676" w14:textId="77777777" w:rsidR="008E7CEA" w:rsidRDefault="008E7CEA" w:rsidP="008E7CEA">
          <w:pPr>
            <w:pStyle w:val="Author"/>
          </w:pPr>
          <w:r>
            <w:t>Author Name, Position, Company</w:t>
          </w:r>
        </w:p>
      </w:sdtContent>
    </w:sdt>
    <w:sdt>
      <w:sdtPr>
        <w:alias w:val="Abstract:"/>
        <w:tag w:val="Abstract:"/>
        <w:id w:val="17593416"/>
        <w:placeholder>
          <w:docPart w:val="80AB9FEBF3074AC2A1F3EB3EA3FC41E4"/>
        </w:placeholder>
        <w:temporary/>
        <w:showingPlcHdr/>
        <w15:appearance w15:val="hidden"/>
      </w:sdtPr>
      <w:sdtEndPr/>
      <w:sdtContent>
        <w:p w14:paraId="20E510B0" w14:textId="72E57BB3" w:rsidR="00855982" w:rsidRPr="00855982" w:rsidRDefault="007B2827" w:rsidP="00C8664D">
          <w:pPr>
            <w:pStyle w:val="AbstractHeading"/>
          </w:pPr>
          <w:r>
            <w:t>abstract</w:t>
          </w:r>
        </w:p>
      </w:sdtContent>
    </w:sdt>
    <w:sdt>
      <w:sdtPr>
        <w:alias w:val="Main text:"/>
        <w:tag w:val="Main text:"/>
        <w:id w:val="137851586"/>
        <w:placeholder>
          <w:docPart w:val="D8E5F60357DA4B8DAEB19C715C08871A"/>
        </w:placeholder>
        <w:temporary/>
        <w:showingPlcHdr/>
        <w15:appearance w15:val="hidden"/>
      </w:sdtPr>
      <w:sdtEndPr/>
      <w:sdtContent>
        <w:p w14:paraId="7C3AE9BE" w14:textId="5D823734" w:rsidR="007B2827" w:rsidRDefault="007B2827" w:rsidP="00855982">
          <w:r>
            <w:t>Use style “NORMAL” or 1</w:t>
          </w:r>
          <w:r w:rsidR="00A008BA">
            <w:t>0</w:t>
          </w:r>
          <w:r>
            <w:t xml:space="preserve">pt Arial not bold. 0pt before and 8 pt after. </w:t>
          </w:r>
          <w:r w:rsidR="00A008BA">
            <w:t>Single line spacing</w:t>
          </w:r>
          <w:r>
            <w:t>.</w:t>
          </w:r>
          <w:r w:rsidR="00EB40D5">
            <w:t xml:space="preserve"> Left aligned</w:t>
          </w:r>
        </w:p>
        <w:p w14:paraId="4316FE43" w14:textId="77777777" w:rsidR="00EB40D5" w:rsidRDefault="004F2D9B" w:rsidP="00855982">
          <w:r>
            <w:t xml:space="preserve">No more than three paragraphs. </w:t>
          </w:r>
        </w:p>
        <w:p w14:paraId="0EAC3709" w14:textId="7C5424DC" w:rsidR="00855982" w:rsidRDefault="004F2D9B" w:rsidP="00855982">
          <w:r>
            <w:t>Should be a brief overview of the project purpose, methodology, learnings and outcomes. Details should be provided in the body of the paper, not here.</w:t>
          </w:r>
        </w:p>
      </w:sdtContent>
    </w:sdt>
    <w:p w14:paraId="75A75B1A" w14:textId="4C7E7C5B" w:rsidR="00540C6C" w:rsidRDefault="004F2D9B" w:rsidP="006C51CB">
      <w:pPr>
        <w:pStyle w:val="Heading1"/>
      </w:pPr>
      <w:r>
        <w:t>Introduction</w:t>
      </w:r>
      <w:r w:rsidR="00EB40D5">
        <w:t xml:space="preserve"> – use style “Heading 1” or 12pt arial bold, all caps, Left aligned</w:t>
      </w:r>
    </w:p>
    <w:sdt>
      <w:sdtPr>
        <w:alias w:val="Main text:"/>
        <w:tag w:val="Main text:"/>
        <w:id w:val="681940866"/>
        <w:placeholder>
          <w:docPart w:val="38B0B7303828422FB777DBA55E28C6F8"/>
        </w:placeholder>
        <w:temporary/>
        <w:showingPlcHdr/>
        <w15:appearance w15:val="hidden"/>
      </w:sdtPr>
      <w:sdtEndPr/>
      <w:sdtContent>
        <w:p w14:paraId="2BBB0140" w14:textId="6F2291D0" w:rsidR="00EB40D5" w:rsidRDefault="00EB40D5" w:rsidP="00B51356">
          <w:r>
            <w:t xml:space="preserve">Use style “NORMAL” or 10pt Arial not bold. 0pt before and 8 pt after. Single line spacing, Left aligned </w:t>
          </w:r>
        </w:p>
        <w:p w14:paraId="5C6941FB" w14:textId="5CB520DF" w:rsidR="00B51356" w:rsidRDefault="006C51CB" w:rsidP="00B51356">
          <w:r>
            <w:t>Describe the problem that your project was designed to solve and an overview of the project itself. The rest of the paper should flow on from here.</w:t>
          </w:r>
          <w:r w:rsidR="00B51356">
            <w:t>.</w:t>
          </w:r>
        </w:p>
      </w:sdtContent>
    </w:sdt>
    <w:p w14:paraId="3F31DEE2" w14:textId="009F9D58" w:rsidR="00B51356" w:rsidRPr="00B82545" w:rsidRDefault="00B51356" w:rsidP="006C51CB">
      <w:pPr>
        <w:pStyle w:val="Heading2"/>
      </w:pPr>
      <w:r w:rsidRPr="00B82545">
        <w:t xml:space="preserve">Heading </w:t>
      </w:r>
      <w:r w:rsidR="002F4302" w:rsidRPr="00B82545">
        <w:t>2</w:t>
      </w:r>
      <w:r w:rsidR="006C51CB">
        <w:t xml:space="preserve"> – Use </w:t>
      </w:r>
      <w:r w:rsidR="00EB40D5">
        <w:t>style “</w:t>
      </w:r>
      <w:r w:rsidR="006C51CB">
        <w:t>Heading 2</w:t>
      </w:r>
      <w:r w:rsidR="00EB40D5">
        <w:t>”</w:t>
      </w:r>
      <w:r w:rsidR="006C51CB">
        <w:t xml:space="preserve"> or 12 </w:t>
      </w:r>
      <w:proofErr w:type="spellStart"/>
      <w:r w:rsidR="006C51CB">
        <w:t>pt</w:t>
      </w:r>
      <w:proofErr w:type="spellEnd"/>
      <w:r w:rsidR="006C51CB">
        <w:t xml:space="preserve"> Arial bold. Numbered list with no indenting and second level</w:t>
      </w:r>
      <w:r w:rsidR="00EB40D5">
        <w:t>, Left Aligned</w:t>
      </w:r>
    </w:p>
    <w:sdt>
      <w:sdtPr>
        <w:alias w:val="Main text:"/>
        <w:tag w:val="Main text:"/>
        <w:id w:val="-1877145752"/>
        <w:placeholder>
          <w:docPart w:val="361B24A8596D4E77921141BA54040608"/>
        </w:placeholder>
        <w:temporary/>
        <w:showingPlcHdr/>
        <w15:appearance w15:val="hidden"/>
      </w:sdtPr>
      <w:sdtEndPr/>
      <w:sdtContent>
        <w:p w14:paraId="6BA6BDDB" w14:textId="10E7637F" w:rsidR="00191CCF" w:rsidRDefault="0080368D" w:rsidP="00191CCF">
          <w:r>
            <w:t>Use style “NORMAL” or 10pt Arial not bold. 0pt before and 8 pt after. Single line spacing, Left aligned</w:t>
          </w:r>
        </w:p>
      </w:sdtContent>
    </w:sdt>
    <w:p w14:paraId="6DF7347F" w14:textId="4E58C590" w:rsidR="002F4302" w:rsidRDefault="002F4302" w:rsidP="006C51CB">
      <w:pPr>
        <w:pStyle w:val="Heading3"/>
      </w:pPr>
      <w:r>
        <w:t>Heading 3</w:t>
      </w:r>
      <w:r w:rsidR="006C51CB">
        <w:t xml:space="preserve"> – Use </w:t>
      </w:r>
      <w:r w:rsidR="00EB40D5">
        <w:t>style “</w:t>
      </w:r>
      <w:r w:rsidR="006C51CB">
        <w:t>Heading 3</w:t>
      </w:r>
      <w:r w:rsidR="00EB40D5">
        <w:t>”</w:t>
      </w:r>
      <w:r w:rsidR="00A9527B">
        <w:t xml:space="preserve"> or 12 </w:t>
      </w:r>
      <w:proofErr w:type="spellStart"/>
      <w:r w:rsidR="00A9527B">
        <w:t>pt</w:t>
      </w:r>
      <w:proofErr w:type="spellEnd"/>
      <w:r w:rsidR="00A9527B">
        <w:t xml:space="preserve"> Arial bold. Numbered list with no indenting </w:t>
      </w:r>
      <w:r w:rsidR="006C51CB">
        <w:t>and third level</w:t>
      </w:r>
      <w:r w:rsidR="00EB40D5">
        <w:t>, left aligned</w:t>
      </w:r>
    </w:p>
    <w:sdt>
      <w:sdtPr>
        <w:alias w:val="Main text:"/>
        <w:tag w:val="Main text:"/>
        <w:id w:val="-873452152"/>
        <w:placeholder>
          <w:docPart w:val="FD37A7F5F86D458F8265E755E5B865AD"/>
        </w:placeholder>
        <w:temporary/>
        <w:showingPlcHdr/>
        <w15:appearance w15:val="hidden"/>
      </w:sdtPr>
      <w:sdtEndPr/>
      <w:sdtContent>
        <w:p w14:paraId="03AFAFCB" w14:textId="6224B39B" w:rsidR="00896BF6" w:rsidRDefault="00EB40D5" w:rsidP="00896BF6">
          <w:r>
            <w:t>Use style “NORMAL” or 10pt Arial not bold. 0pt before and 8 pt after. Single line spacing, Left aligned</w:t>
          </w:r>
        </w:p>
      </w:sdtContent>
    </w:sdt>
    <w:p w14:paraId="7AF37D22" w14:textId="53AFEA15" w:rsidR="00B51356" w:rsidRDefault="00A01FCE" w:rsidP="00AA7CA3">
      <w:pPr>
        <w:pStyle w:val="Bullet1"/>
      </w:pPr>
      <w:r>
        <w:t>Use Bullet1 style or</w:t>
      </w:r>
      <w:r w:rsidR="00B82545">
        <w:t xml:space="preserve"> </w:t>
      </w:r>
      <w:r>
        <w:t xml:space="preserve">use </w:t>
      </w:r>
      <w:r w:rsidR="002D332E">
        <w:t>1</w:t>
      </w:r>
      <w:r>
        <w:t xml:space="preserve">2pt </w:t>
      </w:r>
      <w:proofErr w:type="spellStart"/>
      <w:r>
        <w:t>arial</w:t>
      </w:r>
      <w:proofErr w:type="spellEnd"/>
      <w:r>
        <w:t xml:space="preserve">. </w:t>
      </w:r>
      <w:r w:rsidR="007C3371">
        <w:t xml:space="preserve">No indent. 0.63cm hanging indent. </w:t>
      </w:r>
      <w:r>
        <w:t>No space between bullets. 8pt space after last bullet</w:t>
      </w:r>
      <w:r w:rsidR="007C3371">
        <w:t>. Symbol decimal 183 as bullet</w:t>
      </w:r>
      <w:r w:rsidR="00EB40D5">
        <w:t>. Left Aligned</w:t>
      </w:r>
    </w:p>
    <w:p w14:paraId="6A148440" w14:textId="14C61092" w:rsidR="00B51356" w:rsidRDefault="007C3371" w:rsidP="007C3371">
      <w:pPr>
        <w:pStyle w:val="Bullet2"/>
      </w:pPr>
      <w:r>
        <w:t xml:space="preserve">Use Bullet2 style or use 12pt </w:t>
      </w:r>
      <w:proofErr w:type="spellStart"/>
      <w:r>
        <w:t>arial</w:t>
      </w:r>
      <w:proofErr w:type="spellEnd"/>
      <w:r>
        <w:t>. .63cm indent. .63cm hanging indent. No space between bullets. 8pt space after last bullet. Symbol decimal 45 as bullet</w:t>
      </w:r>
      <w:r w:rsidR="00EB40D5">
        <w:t>, Left aligned</w:t>
      </w:r>
    </w:p>
    <w:p w14:paraId="1722D9EE" w14:textId="77777777" w:rsidR="00E05103" w:rsidRDefault="00E05103" w:rsidP="00E05103">
      <w:pPr>
        <w:pStyle w:val="Heading1"/>
      </w:pPr>
      <w:r>
        <w:t>CONCLUSION</w:t>
      </w:r>
    </w:p>
    <w:p w14:paraId="24D8CE2F" w14:textId="77777777" w:rsidR="00EB40D5" w:rsidRDefault="00EB40D5" w:rsidP="00EB40D5">
      <w:r>
        <w:t xml:space="preserve">Use style “NORMAL” or 10pt Arial not bold. 0pt before and 8 </w:t>
      </w:r>
      <w:proofErr w:type="spellStart"/>
      <w:r>
        <w:t>pt</w:t>
      </w:r>
      <w:proofErr w:type="spellEnd"/>
      <w:r>
        <w:t xml:space="preserve"> after. Single line spacing, Left aligned </w:t>
      </w:r>
    </w:p>
    <w:p w14:paraId="74449CD1" w14:textId="77777777" w:rsidR="00E05103" w:rsidRDefault="00E05103" w:rsidP="00E05103">
      <w:pPr>
        <w:pStyle w:val="Heading1"/>
      </w:pPr>
      <w:r>
        <w:t>REFERENCES</w:t>
      </w:r>
    </w:p>
    <w:p w14:paraId="0740E1BC" w14:textId="1E5FFD4E" w:rsidR="00E05103" w:rsidRDefault="00E05103" w:rsidP="00E05103">
      <w:pPr>
        <w:pStyle w:val="Bullet1"/>
      </w:pPr>
      <w:r>
        <w:t>Ref</w:t>
      </w:r>
      <w:proofErr w:type="gramStart"/>
      <w:r>
        <w:t>1</w:t>
      </w:r>
      <w:r w:rsidR="00EB40D5">
        <w:t xml:space="preserve">  -</w:t>
      </w:r>
      <w:proofErr w:type="gramEnd"/>
      <w:r w:rsidR="00EB40D5">
        <w:t xml:space="preserve"> use </w:t>
      </w:r>
      <w:r w:rsidR="00803320">
        <w:t>style “</w:t>
      </w:r>
      <w:r w:rsidR="00EB40D5">
        <w:t>bullet 1</w:t>
      </w:r>
      <w:r w:rsidR="00803320">
        <w:t>”</w:t>
      </w:r>
    </w:p>
    <w:p w14:paraId="6F33EE5E" w14:textId="36FA5124" w:rsidR="00E05103" w:rsidRDefault="00E05103" w:rsidP="00E05103">
      <w:pPr>
        <w:pStyle w:val="Bullet1"/>
      </w:pPr>
      <w:r>
        <w:t>Ref2</w:t>
      </w:r>
    </w:p>
    <w:p w14:paraId="5F209AAC" w14:textId="76453986" w:rsidR="00E05103" w:rsidRDefault="00E05103" w:rsidP="00E05103">
      <w:pPr>
        <w:pStyle w:val="Heading1"/>
      </w:pPr>
      <w:r>
        <w:t>ACKNOWLEDGEMENTS</w:t>
      </w:r>
    </w:p>
    <w:p w14:paraId="58BCBB7F" w14:textId="1EEF9684" w:rsidR="00E05103" w:rsidRPr="00E05103" w:rsidRDefault="00EB40D5" w:rsidP="00E05103">
      <w:r>
        <w:t xml:space="preserve">Use style “NORMAL” or 10pt Arial not bold. 0pt before and 8 </w:t>
      </w:r>
      <w:proofErr w:type="spellStart"/>
      <w:r>
        <w:t>pt</w:t>
      </w:r>
      <w:proofErr w:type="spellEnd"/>
      <w:r>
        <w:t xml:space="preserve"> after. Single line spacing. Left aligned</w:t>
      </w:r>
    </w:p>
    <w:p w14:paraId="6F74C3F2" w14:textId="0658869E" w:rsidR="00E05103" w:rsidRDefault="00E05103" w:rsidP="00E05103">
      <w:pPr>
        <w:pStyle w:val="Heading1"/>
      </w:pPr>
      <w:r>
        <w:t>AUTHOR BIOGRAPHY/IES</w:t>
      </w:r>
    </w:p>
    <w:p w14:paraId="2E64F56D" w14:textId="06240F70" w:rsidR="00E05103" w:rsidRDefault="00E05103" w:rsidP="00E05103">
      <w:r w:rsidRPr="00E05103">
        <w:rPr>
          <w:b/>
        </w:rPr>
        <w:t>Author Name</w:t>
      </w:r>
      <w:r>
        <w:t xml:space="preserve"> is a </w:t>
      </w:r>
      <w:r w:rsidRPr="00F051C3">
        <w:rPr>
          <w:i/>
        </w:rPr>
        <w:t>position name</w:t>
      </w:r>
      <w:r>
        <w:t xml:space="preserve"> with </w:t>
      </w:r>
      <w:r w:rsidRPr="00F051C3">
        <w:rPr>
          <w:i/>
        </w:rPr>
        <w:t>organization name</w:t>
      </w:r>
      <w:r>
        <w:t>. Years and type of experience. Key achievements/responsibilities</w:t>
      </w:r>
      <w:r w:rsidR="00C21AE4">
        <w:t>. No more than 200 words.</w:t>
      </w:r>
    </w:p>
    <w:p w14:paraId="0D3110FA" w14:textId="627E610A" w:rsidR="00E05103" w:rsidRDefault="00E05103" w:rsidP="00E05103"/>
    <w:p w14:paraId="255DA2E9" w14:textId="77777777" w:rsidR="00CD3987" w:rsidRDefault="00CD3987" w:rsidP="00E05103"/>
    <w:p w14:paraId="043E3B87" w14:textId="078C3E3B" w:rsidR="00CD3987" w:rsidRPr="00CD3987" w:rsidRDefault="00CD3987" w:rsidP="00E05103">
      <w:pPr>
        <w:rPr>
          <w:b/>
          <w:color w:val="FF0000"/>
        </w:rPr>
      </w:pPr>
      <w:r w:rsidRPr="00CD3987">
        <w:rPr>
          <w:b/>
          <w:color w:val="FF0000"/>
        </w:rPr>
        <w:lastRenderedPageBreak/>
        <w:t xml:space="preserve">INSTRUCTIONS </w:t>
      </w:r>
      <w:r w:rsidR="008872C3">
        <w:rPr>
          <w:b/>
          <w:color w:val="FF0000"/>
        </w:rPr>
        <w:t xml:space="preserve">ON </w:t>
      </w:r>
      <w:r w:rsidRPr="00CD3987">
        <w:rPr>
          <w:b/>
          <w:color w:val="FF0000"/>
        </w:rPr>
        <w:t>USE OF TABLES</w:t>
      </w:r>
      <w:r w:rsidR="00A76B77">
        <w:rPr>
          <w:b/>
          <w:color w:val="FF0000"/>
        </w:rPr>
        <w:t xml:space="preserve"> </w:t>
      </w:r>
      <w:r>
        <w:rPr>
          <w:b/>
          <w:color w:val="FF0000"/>
        </w:rPr>
        <w:t xml:space="preserve">AND FIGURES </w:t>
      </w:r>
      <w:r w:rsidR="00A76B77">
        <w:rPr>
          <w:b/>
          <w:color w:val="FF0000"/>
        </w:rPr>
        <w:t>(</w:t>
      </w:r>
      <w:r>
        <w:rPr>
          <w:b/>
          <w:color w:val="FF0000"/>
        </w:rPr>
        <w:t>PHOTOGRAPHS, DRAWINGS AND CHARTS)</w:t>
      </w:r>
      <w:r w:rsidRPr="00CD3987">
        <w:rPr>
          <w:b/>
          <w:color w:val="FF0000"/>
        </w:rPr>
        <w:t xml:space="preserve"> </w:t>
      </w:r>
    </w:p>
    <w:p w14:paraId="6F99D78F" w14:textId="25EE9BB3" w:rsidR="00E05103" w:rsidRDefault="00E05103" w:rsidP="00E05103">
      <w:r>
        <w:t xml:space="preserve">The above document structure is to be adhered to. The </w:t>
      </w:r>
      <w:r w:rsidR="00A76B77">
        <w:t>figure (graphics)</w:t>
      </w:r>
      <w:r>
        <w:t xml:space="preserve"> and table examples below are for your guidance. Add where required.</w:t>
      </w:r>
      <w:r w:rsidR="00EB40D5">
        <w:t xml:space="preserve"> </w:t>
      </w:r>
    </w:p>
    <w:p w14:paraId="7101B692" w14:textId="2C5D993D" w:rsidR="00803320" w:rsidRDefault="00803320" w:rsidP="00E05103">
      <w:r>
        <w:t>Note. Be aware if you copy graphics or tables in from other documents you will also copy any styles used by those graphics and tables which will then also appear in this document’s style list</w:t>
      </w:r>
      <w:r w:rsidR="00C067F7">
        <w:t xml:space="preserve">. </w:t>
      </w:r>
      <w:r w:rsidR="00C067F7" w:rsidRPr="00C067F7">
        <w:rPr>
          <w:u w:val="single"/>
        </w:rPr>
        <w:t>Please ensure that you do not use these imported styles anywhere else in the document</w:t>
      </w:r>
      <w:r>
        <w:t>. Just do your best to keep the document as consistent and readable as possible.</w:t>
      </w:r>
    </w:p>
    <w:p w14:paraId="29332802" w14:textId="54E28F7B" w:rsidR="00C21AE4" w:rsidRPr="00E05103" w:rsidRDefault="00C21AE4" w:rsidP="00F051C3">
      <w:pPr>
        <w:pStyle w:val="AbstractHeading"/>
      </w:pPr>
      <w:r>
        <w:t>Graphics</w:t>
      </w:r>
      <w:r w:rsidR="00CD3987">
        <w:t>/IMAGES/</w:t>
      </w:r>
      <w:r w:rsidR="00CD3987" w:rsidRPr="00F051C3">
        <w:t>PHOTOGRAPHS</w:t>
      </w:r>
      <w:r w:rsidR="00CD3987">
        <w:t xml:space="preserve"> etc</w:t>
      </w:r>
    </w:p>
    <w:sdt>
      <w:sdtPr>
        <w:id w:val="642696833"/>
        <w:showingPlcHdr/>
        <w:picture/>
      </w:sdtPr>
      <w:sdtEndPr/>
      <w:sdtContent>
        <w:p w14:paraId="683CEECE" w14:textId="5D3035DE" w:rsidR="00B82545" w:rsidRDefault="00053647" w:rsidP="00B82545">
          <w:r>
            <w:rPr>
              <w:noProof/>
            </w:rPr>
            <w:drawing>
              <wp:inline distT="0" distB="0" distL="0" distR="0" wp14:anchorId="19559DB7" wp14:editId="38136EB1">
                <wp:extent cx="579882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820" cy="1905000"/>
                        </a:xfrm>
                        <a:prstGeom prst="rect">
                          <a:avLst/>
                        </a:prstGeom>
                        <a:noFill/>
                        <a:ln>
                          <a:noFill/>
                        </a:ln>
                      </pic:spPr>
                    </pic:pic>
                  </a:graphicData>
                </a:graphic>
              </wp:inline>
            </w:drawing>
          </w:r>
        </w:p>
      </w:sdtContent>
    </w:sdt>
    <w:p w14:paraId="302271AE" w14:textId="6DA7B4ED" w:rsidR="00B51356" w:rsidRDefault="00987B8D" w:rsidP="00AA7CA3">
      <w:pPr>
        <w:pStyle w:val="Graphicdescription"/>
      </w:pPr>
      <w:sdt>
        <w:sdtPr>
          <w:id w:val="-204874906"/>
          <w:placeholder>
            <w:docPart w:val="DefaultPlaceholder_-1854013440"/>
          </w:placeholder>
        </w:sdtPr>
        <w:sdtEndPr/>
        <w:sdtContent>
          <w:r w:rsidR="00E43B66">
            <w:t>Figu</w:t>
          </w:r>
          <w:r w:rsidR="00B82545">
            <w:t>r</w:t>
          </w:r>
          <w:r w:rsidR="00E43B66">
            <w:t xml:space="preserve">e </w:t>
          </w:r>
          <w:proofErr w:type="gramStart"/>
          <w:r w:rsidR="00053647">
            <w:t>n</w:t>
          </w:r>
          <w:r w:rsidR="00B82545">
            <w:t xml:space="preserve">  Add</w:t>
          </w:r>
          <w:proofErr w:type="gramEnd"/>
          <w:r w:rsidR="00B82545">
            <w:t xml:space="preserve"> </w:t>
          </w:r>
          <w:r w:rsidR="00F051C3">
            <w:t xml:space="preserve">this text </w:t>
          </w:r>
          <w:r w:rsidR="00B82545">
            <w:t>below graphic or chart</w:t>
          </w:r>
        </w:sdtContent>
      </w:sdt>
      <w:r w:rsidR="00053647">
        <w:t xml:space="preserve">. Use </w:t>
      </w:r>
      <w:r w:rsidR="00803320">
        <w:t xml:space="preserve">style </w:t>
      </w:r>
      <w:r w:rsidR="00EB40D5">
        <w:t>“</w:t>
      </w:r>
      <w:r w:rsidR="00053647">
        <w:t>graphic</w:t>
      </w:r>
      <w:r w:rsidR="00EB40D5">
        <w:t>”</w:t>
      </w:r>
      <w:r w:rsidR="00053647">
        <w:t xml:space="preserve"> or </w:t>
      </w:r>
      <w:r w:rsidR="00C5768E">
        <w:t>9</w:t>
      </w:r>
      <w:r w:rsidR="00053647">
        <w:t xml:space="preserve">pt </w:t>
      </w:r>
      <w:proofErr w:type="spellStart"/>
      <w:r w:rsidR="00053647">
        <w:t>arial</w:t>
      </w:r>
      <w:proofErr w:type="spellEnd"/>
      <w:r w:rsidR="00053647">
        <w:t xml:space="preserve">, bold, </w:t>
      </w:r>
      <w:proofErr w:type="spellStart"/>
      <w:r w:rsidR="00053647">
        <w:t>centred</w:t>
      </w:r>
      <w:proofErr w:type="spellEnd"/>
      <w:r w:rsidR="00053647">
        <w:t xml:space="preserve">. 0 </w:t>
      </w:r>
      <w:proofErr w:type="spellStart"/>
      <w:r w:rsidR="00053647">
        <w:t>pt</w:t>
      </w:r>
      <w:proofErr w:type="spellEnd"/>
      <w:r w:rsidR="00053647">
        <w:t xml:space="preserve"> before and 8 </w:t>
      </w:r>
      <w:proofErr w:type="spellStart"/>
      <w:r w:rsidR="00053647">
        <w:t>pt</w:t>
      </w:r>
      <w:proofErr w:type="spellEnd"/>
      <w:r w:rsidR="00053647">
        <w:t xml:space="preserve"> after. Update figure number manually.</w:t>
      </w:r>
    </w:p>
    <w:p w14:paraId="5EB9FF70" w14:textId="24678E3F" w:rsidR="00B82545" w:rsidRDefault="007013FE" w:rsidP="00B82545">
      <w:r>
        <w:t>Graphics should not bleed into the margins. Margins are 2.54cm left and right.</w:t>
      </w:r>
    </w:p>
    <w:p w14:paraId="339791E1" w14:textId="76F4B4F6" w:rsidR="00A008BA" w:rsidRDefault="00A008BA" w:rsidP="00803320">
      <w:pPr>
        <w:keepNext/>
      </w:pPr>
      <w:r>
        <w:t>Example graphics</w:t>
      </w:r>
    </w:p>
    <w:p w14:paraId="214A4812" w14:textId="77777777" w:rsidR="00A008BA" w:rsidRPr="00A1400F" w:rsidRDefault="00A008BA" w:rsidP="00A008BA">
      <w:pPr>
        <w:keepNext/>
        <w:rPr>
          <w:rFonts w:asciiTheme="minorBidi" w:hAnsiTheme="minorBidi"/>
          <w:sz w:val="24"/>
        </w:rPr>
      </w:pPr>
      <w:r w:rsidRPr="00A1400F">
        <w:rPr>
          <w:rFonts w:asciiTheme="minorBidi" w:hAnsiTheme="minorBidi"/>
          <w:noProof/>
          <w:sz w:val="24"/>
          <w:lang w:eastAsia="en-AU"/>
        </w:rPr>
        <w:drawing>
          <wp:inline distT="0" distB="0" distL="0" distR="0" wp14:anchorId="14C9123F" wp14:editId="00CDB543">
            <wp:extent cx="5731510" cy="31454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731510" cy="3145408"/>
                    </a:xfrm>
                    <a:prstGeom prst="rect">
                      <a:avLst/>
                    </a:prstGeom>
                  </pic:spPr>
                </pic:pic>
              </a:graphicData>
            </a:graphic>
          </wp:inline>
        </w:drawing>
      </w:r>
    </w:p>
    <w:p w14:paraId="39BBA10C" w14:textId="77777777" w:rsidR="00A008BA" w:rsidRDefault="00A008BA" w:rsidP="00A008BA">
      <w:pPr>
        <w:pStyle w:val="Graphicdescription"/>
      </w:pPr>
      <w:bookmarkStart w:id="0" w:name="_Ref497896600"/>
      <w:r w:rsidRPr="00526BDF">
        <w:t xml:space="preserve">Figure </w:t>
      </w:r>
      <w:r w:rsidR="007940F6">
        <w:rPr>
          <w:noProof/>
        </w:rPr>
        <w:fldChar w:fldCharType="begin"/>
      </w:r>
      <w:r w:rsidR="007940F6">
        <w:rPr>
          <w:noProof/>
        </w:rPr>
        <w:instrText xml:space="preserve"> SEQ Figure \* ARABIC </w:instrText>
      </w:r>
      <w:r w:rsidR="007940F6">
        <w:rPr>
          <w:noProof/>
        </w:rPr>
        <w:fldChar w:fldCharType="separate"/>
      </w:r>
      <w:r>
        <w:rPr>
          <w:noProof/>
        </w:rPr>
        <w:t>1</w:t>
      </w:r>
      <w:r w:rsidR="007940F6">
        <w:rPr>
          <w:noProof/>
        </w:rPr>
        <w:fldChar w:fldCharType="end"/>
      </w:r>
      <w:bookmarkEnd w:id="0"/>
      <w:r w:rsidRPr="00526BDF">
        <w:t xml:space="preserve">- M4 Smart </w:t>
      </w:r>
      <w:r>
        <w:t>M</w:t>
      </w:r>
      <w:r w:rsidRPr="00526BDF">
        <w:t xml:space="preserve">otorway </w:t>
      </w:r>
      <w:r>
        <w:t>p</w:t>
      </w:r>
      <w:r w:rsidRPr="00526BDF">
        <w:t>roject extent</w:t>
      </w:r>
    </w:p>
    <w:p w14:paraId="5F675DBB" w14:textId="77777777" w:rsidR="00A008BA" w:rsidRDefault="00A008BA" w:rsidP="00A008BA">
      <w:pPr>
        <w:rPr>
          <w:rFonts w:asciiTheme="minorBidi" w:hAnsiTheme="minorBidi"/>
          <w:sz w:val="24"/>
        </w:rPr>
      </w:pPr>
      <w:r>
        <w:rPr>
          <w:noProof/>
          <w:lang w:eastAsia="en-AU"/>
        </w:rPr>
        <w:lastRenderedPageBreak/>
        <w:drawing>
          <wp:anchor distT="0" distB="0" distL="114300" distR="114300" simplePos="0" relativeHeight="251659264" behindDoc="0" locked="0" layoutInCell="1" allowOverlap="1" wp14:anchorId="0BEC54BE" wp14:editId="047BC017">
            <wp:simplePos x="0" y="0"/>
            <wp:positionH relativeFrom="margin">
              <wp:align>right</wp:align>
            </wp:positionH>
            <wp:positionV relativeFrom="paragraph">
              <wp:posOffset>2079042</wp:posOffset>
            </wp:positionV>
            <wp:extent cx="1562400" cy="1044000"/>
            <wp:effectExtent l="0" t="0" r="0" b="3810"/>
            <wp:wrapNone/>
            <wp:docPr id="32" name="Picture 3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400" cy="104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1A84D546" wp14:editId="74F6AAA1">
            <wp:extent cx="5731510" cy="3122930"/>
            <wp:effectExtent l="0" t="0" r="2540" b="1270"/>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a:ext>
                      </a:extLst>
                    </a:blip>
                    <a:srcRect r="-12"/>
                    <a:stretch/>
                  </pic:blipFill>
                  <pic:spPr bwMode="auto">
                    <a:xfrm>
                      <a:off x="0" y="0"/>
                      <a:ext cx="5731510" cy="3122930"/>
                    </a:xfrm>
                    <a:prstGeom prst="rect">
                      <a:avLst/>
                    </a:prstGeom>
                    <a:ln>
                      <a:noFill/>
                    </a:ln>
                    <a:extLst>
                      <a:ext uri="{53640926-AAD7-44D8-BBD7-CCE9431645EC}">
                        <a14:shadowObscured xmlns:a14="http://schemas.microsoft.com/office/drawing/2010/main"/>
                      </a:ext>
                    </a:extLst>
                  </pic:spPr>
                </pic:pic>
              </a:graphicData>
            </a:graphic>
          </wp:inline>
        </w:drawing>
      </w:r>
    </w:p>
    <w:p w14:paraId="1B83CB3E" w14:textId="77777777" w:rsidR="00A008BA" w:rsidRPr="00526BDF" w:rsidRDefault="00A008BA" w:rsidP="00F051C3">
      <w:pPr>
        <w:pStyle w:val="Graphicdescription"/>
      </w:pPr>
      <w:bookmarkStart w:id="1" w:name="_Ref498159691"/>
      <w:r w:rsidRPr="00526BDF">
        <w:t xml:space="preserve">Figure </w:t>
      </w:r>
      <w:r w:rsidR="00DD1DE8">
        <w:rPr>
          <w:noProof/>
        </w:rPr>
        <w:fldChar w:fldCharType="begin"/>
      </w:r>
      <w:r w:rsidR="00DD1DE8">
        <w:rPr>
          <w:noProof/>
        </w:rPr>
        <w:instrText xml:space="preserve"> SEQ Figure \* ARABIC </w:instrText>
      </w:r>
      <w:r w:rsidR="00DD1DE8">
        <w:rPr>
          <w:noProof/>
        </w:rPr>
        <w:fldChar w:fldCharType="separate"/>
      </w:r>
      <w:r>
        <w:rPr>
          <w:noProof/>
        </w:rPr>
        <w:t>2</w:t>
      </w:r>
      <w:r w:rsidR="00DD1DE8">
        <w:rPr>
          <w:noProof/>
        </w:rPr>
        <w:fldChar w:fldCharType="end"/>
      </w:r>
      <w:bookmarkEnd w:id="1"/>
      <w:r w:rsidRPr="00526BDF">
        <w:t xml:space="preserve">- </w:t>
      </w:r>
      <w:r>
        <w:t>Location Plan</w:t>
      </w:r>
      <w:r w:rsidRPr="00526BDF">
        <w:t xml:space="preserve"> </w:t>
      </w:r>
      <w:r>
        <w:t>RW</w:t>
      </w:r>
      <w:r w:rsidRPr="00526BDF">
        <w:t>1</w:t>
      </w:r>
    </w:p>
    <w:p w14:paraId="2A18CA1D" w14:textId="77777777" w:rsidR="00A008BA" w:rsidRDefault="00A008BA" w:rsidP="00A008BA">
      <w:pPr>
        <w:rPr>
          <w:rFonts w:asciiTheme="minorBidi" w:hAnsiTheme="minorBidi"/>
          <w:sz w:val="24"/>
        </w:rPr>
      </w:pPr>
      <w:r w:rsidRPr="00D14671">
        <w:rPr>
          <w:rFonts w:asciiTheme="minorBidi" w:hAnsiTheme="minorBidi"/>
          <w:noProof/>
          <w:sz w:val="24"/>
          <w:lang w:eastAsia="en-AU"/>
        </w:rPr>
        <w:drawing>
          <wp:inline distT="0" distB="0" distL="0" distR="0" wp14:anchorId="35FCD847" wp14:editId="4001E3F3">
            <wp:extent cx="5731510" cy="2046605"/>
            <wp:effectExtent l="19050" t="19050" r="2159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731510" cy="2046605"/>
                    </a:xfrm>
                    <a:prstGeom prst="rect">
                      <a:avLst/>
                    </a:prstGeom>
                    <a:ln>
                      <a:solidFill>
                        <a:schemeClr val="tx1"/>
                      </a:solidFill>
                    </a:ln>
                  </pic:spPr>
                </pic:pic>
              </a:graphicData>
            </a:graphic>
          </wp:inline>
        </w:drawing>
      </w:r>
    </w:p>
    <w:p w14:paraId="140E840B" w14:textId="77777777" w:rsidR="00A008BA" w:rsidRDefault="00A008BA" w:rsidP="00F051C3">
      <w:pPr>
        <w:pStyle w:val="Graphicdescription"/>
      </w:pPr>
      <w:bookmarkStart w:id="2" w:name="_Ref498119951"/>
      <w:bookmarkStart w:id="3" w:name="_Ref498119946"/>
      <w:r w:rsidRPr="00526BDF">
        <w:t xml:space="preserve">Figure </w:t>
      </w:r>
      <w:r w:rsidR="00DD1DE8">
        <w:rPr>
          <w:noProof/>
        </w:rPr>
        <w:fldChar w:fldCharType="begin"/>
      </w:r>
      <w:r w:rsidR="00DD1DE8">
        <w:rPr>
          <w:noProof/>
        </w:rPr>
        <w:instrText xml:space="preserve"> SEQ Figure \* ARABIC </w:instrText>
      </w:r>
      <w:r w:rsidR="00DD1DE8">
        <w:rPr>
          <w:noProof/>
        </w:rPr>
        <w:fldChar w:fldCharType="separate"/>
      </w:r>
      <w:r>
        <w:rPr>
          <w:noProof/>
        </w:rPr>
        <w:t>3</w:t>
      </w:r>
      <w:r w:rsidR="00DD1DE8">
        <w:rPr>
          <w:noProof/>
        </w:rPr>
        <w:fldChar w:fldCharType="end"/>
      </w:r>
      <w:bookmarkEnd w:id="2"/>
      <w:r w:rsidRPr="00526BDF">
        <w:t xml:space="preserve">- Inferred geotechnical section along </w:t>
      </w:r>
      <w:r>
        <w:t>RW</w:t>
      </w:r>
      <w:r w:rsidRPr="00526BDF">
        <w:t>1</w:t>
      </w:r>
      <w:bookmarkEnd w:id="3"/>
    </w:p>
    <w:p w14:paraId="0ECC0648" w14:textId="77777777" w:rsidR="00C21AE4" w:rsidRDefault="00C21AE4" w:rsidP="00C21AE4">
      <w:pPr>
        <w:pStyle w:val="AbstractHeading"/>
      </w:pPr>
      <w:r>
        <w:t>T</w:t>
      </w:r>
      <w:r w:rsidR="00E05103">
        <w:t>ables</w:t>
      </w:r>
    </w:p>
    <w:p w14:paraId="33BE6ADD" w14:textId="7F1CCC06" w:rsidR="00E05103" w:rsidRDefault="00E05103" w:rsidP="00E05103">
      <w:r>
        <w:t xml:space="preserve">Design as required but use 12pt </w:t>
      </w:r>
      <w:proofErr w:type="spellStart"/>
      <w:r>
        <w:t>arial</w:t>
      </w:r>
      <w:proofErr w:type="spellEnd"/>
      <w:r>
        <w:t xml:space="preserve"> as text, left aligned except when spans more than one column, then </w:t>
      </w:r>
      <w:proofErr w:type="spellStart"/>
      <w:r>
        <w:t>centre</w:t>
      </w:r>
      <w:proofErr w:type="spellEnd"/>
      <w:r>
        <w:t xml:space="preserve">. Use as many columns as you need bearing in mind readability. Note that table should not bleed into the margins. Margins are 2.54cm left and right. If cells are higher than normal then </w:t>
      </w:r>
      <w:proofErr w:type="spellStart"/>
      <w:r>
        <w:t>centre</w:t>
      </w:r>
      <w:proofErr w:type="spellEnd"/>
      <w:r>
        <w:t xml:space="preserve"> vertically. Headings should be bold.</w:t>
      </w:r>
    </w:p>
    <w:p w14:paraId="42D66490" w14:textId="4F9098AE" w:rsidR="00E43B66" w:rsidRDefault="00E43B66" w:rsidP="00E05103">
      <w:pPr>
        <w:pStyle w:val="TableTitle"/>
      </w:pPr>
      <w:r>
        <w:t xml:space="preserve">Table </w:t>
      </w:r>
      <w:r w:rsidR="00053647">
        <w:t xml:space="preserve">n: Add above table. Use </w:t>
      </w:r>
      <w:r w:rsidR="00803320">
        <w:t>style “</w:t>
      </w:r>
      <w:r w:rsidR="00053647">
        <w:t>Table Title</w:t>
      </w:r>
      <w:r w:rsidR="00803320">
        <w:t>”</w:t>
      </w:r>
      <w:r w:rsidR="00053647">
        <w:t xml:space="preserve"> or 1</w:t>
      </w:r>
      <w:r w:rsidR="00803320">
        <w:t>0</w:t>
      </w:r>
      <w:r w:rsidR="00053647">
        <w:t xml:space="preserve">pt </w:t>
      </w:r>
      <w:proofErr w:type="spellStart"/>
      <w:r w:rsidR="00053647">
        <w:t>arial</w:t>
      </w:r>
      <w:proofErr w:type="spellEnd"/>
      <w:r w:rsidR="00053647">
        <w:t xml:space="preserve">, bold, left aligned, 0 </w:t>
      </w:r>
      <w:proofErr w:type="spellStart"/>
      <w:r w:rsidR="00053647">
        <w:t>pt</w:t>
      </w:r>
      <w:proofErr w:type="spellEnd"/>
      <w:r w:rsidR="00053647">
        <w:t xml:space="preserve"> before and 8 </w:t>
      </w:r>
      <w:proofErr w:type="spellStart"/>
      <w:r w:rsidR="00053647">
        <w:t>pt</w:t>
      </w:r>
      <w:proofErr w:type="spellEnd"/>
      <w:r w:rsidR="00053647">
        <w:t xml:space="preserve"> after. Update </w:t>
      </w:r>
      <w:r w:rsidR="00896BF6">
        <w:t>Table number manually</w:t>
      </w:r>
      <w:r w:rsidR="00803320">
        <w:t>. Left aligned</w:t>
      </w:r>
    </w:p>
    <w:tbl>
      <w:tblPr>
        <w:tblW w:w="0" w:type="auto"/>
        <w:tblInd w:w="-5" w:type="dxa"/>
        <w:tblLook w:val="04A0" w:firstRow="1" w:lastRow="0" w:firstColumn="1" w:lastColumn="0" w:noHBand="0" w:noVBand="1"/>
      </w:tblPr>
      <w:tblGrid>
        <w:gridCol w:w="1843"/>
        <w:gridCol w:w="1701"/>
        <w:gridCol w:w="1843"/>
        <w:gridCol w:w="1701"/>
        <w:gridCol w:w="1934"/>
      </w:tblGrid>
      <w:tr w:rsidR="00E43B66" w14:paraId="007A61DC" w14:textId="77777777" w:rsidTr="00E43B66">
        <w:tc>
          <w:tcPr>
            <w:tcW w:w="1843" w:type="dxa"/>
          </w:tcPr>
          <w:p w14:paraId="35DCCF1D" w14:textId="77777777" w:rsidR="00E43B66" w:rsidRDefault="00E43B66" w:rsidP="0082541C">
            <w:pPr>
              <w:pStyle w:val="Tableheading"/>
            </w:pPr>
            <w:r>
              <w:t>Heading 1</w:t>
            </w:r>
          </w:p>
        </w:tc>
        <w:tc>
          <w:tcPr>
            <w:tcW w:w="1701" w:type="dxa"/>
          </w:tcPr>
          <w:p w14:paraId="73026D77" w14:textId="77777777" w:rsidR="00E43B66" w:rsidRDefault="00E43B66" w:rsidP="0082541C">
            <w:pPr>
              <w:pStyle w:val="Tableheading"/>
            </w:pPr>
            <w:r>
              <w:t>Heading 2</w:t>
            </w:r>
          </w:p>
        </w:tc>
        <w:tc>
          <w:tcPr>
            <w:tcW w:w="1843" w:type="dxa"/>
          </w:tcPr>
          <w:p w14:paraId="3F2E5794" w14:textId="77777777" w:rsidR="00E43B66" w:rsidRDefault="00E43B66" w:rsidP="0082541C">
            <w:pPr>
              <w:pStyle w:val="Tableheading"/>
            </w:pPr>
            <w:r>
              <w:t>Heading 3</w:t>
            </w:r>
          </w:p>
        </w:tc>
        <w:tc>
          <w:tcPr>
            <w:tcW w:w="1701" w:type="dxa"/>
          </w:tcPr>
          <w:p w14:paraId="6FE2B196" w14:textId="77777777" w:rsidR="00E43B66" w:rsidRDefault="00E43B66" w:rsidP="0082541C">
            <w:pPr>
              <w:pStyle w:val="Tableheading"/>
            </w:pPr>
            <w:r>
              <w:t>Heading 4</w:t>
            </w:r>
          </w:p>
        </w:tc>
        <w:tc>
          <w:tcPr>
            <w:tcW w:w="1934" w:type="dxa"/>
          </w:tcPr>
          <w:p w14:paraId="66C3CC1D" w14:textId="77777777" w:rsidR="00E43B66" w:rsidRDefault="00E43B66" w:rsidP="0082541C">
            <w:pPr>
              <w:pStyle w:val="Tableheading"/>
            </w:pPr>
            <w:r>
              <w:t>Heading 5</w:t>
            </w:r>
          </w:p>
        </w:tc>
      </w:tr>
      <w:tr w:rsidR="00E43B66" w14:paraId="4F9A6748" w14:textId="77777777" w:rsidTr="00E43B66">
        <w:tc>
          <w:tcPr>
            <w:tcW w:w="1843" w:type="dxa"/>
          </w:tcPr>
          <w:p w14:paraId="7208E8EB" w14:textId="2CBEFFB6" w:rsidR="00E43B66" w:rsidRDefault="0082541C" w:rsidP="00A9527B">
            <w:pPr>
              <w:pStyle w:val="Tabletext"/>
            </w:pPr>
            <w:r>
              <w:t>Table Text</w:t>
            </w:r>
          </w:p>
        </w:tc>
        <w:tc>
          <w:tcPr>
            <w:tcW w:w="1701" w:type="dxa"/>
          </w:tcPr>
          <w:p w14:paraId="5ADC81D2" w14:textId="4C61AD45" w:rsidR="00E43B66" w:rsidRDefault="0082541C" w:rsidP="00A9527B">
            <w:pPr>
              <w:pStyle w:val="Tabletext"/>
            </w:pPr>
            <w:r>
              <w:t>Table Text</w:t>
            </w:r>
          </w:p>
        </w:tc>
        <w:tc>
          <w:tcPr>
            <w:tcW w:w="1843" w:type="dxa"/>
          </w:tcPr>
          <w:p w14:paraId="586D43CF" w14:textId="529FCC0F" w:rsidR="00E43B66" w:rsidRDefault="006C51CB" w:rsidP="00A9527B">
            <w:pPr>
              <w:pStyle w:val="Tabletext"/>
            </w:pPr>
            <w:r>
              <w:t>Table Text</w:t>
            </w:r>
          </w:p>
        </w:tc>
        <w:tc>
          <w:tcPr>
            <w:tcW w:w="1701" w:type="dxa"/>
          </w:tcPr>
          <w:p w14:paraId="72CF32F7" w14:textId="57643E0E" w:rsidR="00E43B66" w:rsidRDefault="006C51CB" w:rsidP="00A9527B">
            <w:pPr>
              <w:pStyle w:val="Tabletext"/>
            </w:pPr>
            <w:r>
              <w:t>Table Text</w:t>
            </w:r>
          </w:p>
        </w:tc>
        <w:tc>
          <w:tcPr>
            <w:tcW w:w="1934" w:type="dxa"/>
          </w:tcPr>
          <w:p w14:paraId="11E3149C" w14:textId="3BAD7A6D" w:rsidR="00E43B66" w:rsidRDefault="006C51CB" w:rsidP="00A9527B">
            <w:pPr>
              <w:pStyle w:val="Tabletext"/>
            </w:pPr>
            <w:r>
              <w:t>Table Text</w:t>
            </w:r>
          </w:p>
        </w:tc>
      </w:tr>
      <w:tr w:rsidR="00E43B66" w14:paraId="0EEE8A5E" w14:textId="77777777" w:rsidTr="00E43B66">
        <w:tc>
          <w:tcPr>
            <w:tcW w:w="1843" w:type="dxa"/>
          </w:tcPr>
          <w:p w14:paraId="7179215A" w14:textId="093E6B30" w:rsidR="00E43B66" w:rsidRDefault="006C51CB" w:rsidP="00A9527B">
            <w:pPr>
              <w:pStyle w:val="Tabletext"/>
            </w:pPr>
            <w:r>
              <w:t>Table Text</w:t>
            </w:r>
          </w:p>
        </w:tc>
        <w:tc>
          <w:tcPr>
            <w:tcW w:w="1701" w:type="dxa"/>
          </w:tcPr>
          <w:p w14:paraId="4F015EA0" w14:textId="3AA2BDC5" w:rsidR="00E43B66" w:rsidRDefault="006C51CB" w:rsidP="00A9527B">
            <w:pPr>
              <w:pStyle w:val="Tabletext"/>
            </w:pPr>
            <w:r>
              <w:t>Table Text</w:t>
            </w:r>
          </w:p>
        </w:tc>
        <w:tc>
          <w:tcPr>
            <w:tcW w:w="1843" w:type="dxa"/>
          </w:tcPr>
          <w:p w14:paraId="0297ED61" w14:textId="1057044A" w:rsidR="00E43B66" w:rsidRDefault="006C51CB" w:rsidP="00A9527B">
            <w:pPr>
              <w:pStyle w:val="Tabletext"/>
            </w:pPr>
            <w:r>
              <w:t>Table Text</w:t>
            </w:r>
          </w:p>
        </w:tc>
        <w:tc>
          <w:tcPr>
            <w:tcW w:w="1701" w:type="dxa"/>
          </w:tcPr>
          <w:p w14:paraId="197A6022" w14:textId="754C3690" w:rsidR="00E43B66" w:rsidRDefault="006C51CB" w:rsidP="00A9527B">
            <w:pPr>
              <w:pStyle w:val="Tabletext"/>
            </w:pPr>
            <w:r>
              <w:t>Table Text</w:t>
            </w:r>
          </w:p>
        </w:tc>
        <w:tc>
          <w:tcPr>
            <w:tcW w:w="1934" w:type="dxa"/>
          </w:tcPr>
          <w:p w14:paraId="06C6AD2F" w14:textId="07D62E8C" w:rsidR="00E43B66" w:rsidRDefault="006C51CB" w:rsidP="00A9527B">
            <w:pPr>
              <w:pStyle w:val="Tabletext"/>
            </w:pPr>
            <w:r>
              <w:t>Table Text</w:t>
            </w:r>
          </w:p>
        </w:tc>
      </w:tr>
    </w:tbl>
    <w:p w14:paraId="703EE4A7" w14:textId="2CFD10D5" w:rsidR="00B51356" w:rsidRDefault="00B51356" w:rsidP="00A008BA"/>
    <w:p w14:paraId="037B7740" w14:textId="77777777" w:rsidR="00F051C3" w:rsidRDefault="00F051C3" w:rsidP="00A008BA"/>
    <w:tbl>
      <w:tblPr>
        <w:tblW w:w="0" w:type="auto"/>
        <w:tblInd w:w="-5" w:type="dxa"/>
        <w:tblLook w:val="04A0" w:firstRow="1" w:lastRow="0" w:firstColumn="1" w:lastColumn="0" w:noHBand="0" w:noVBand="1"/>
      </w:tblPr>
      <w:tblGrid>
        <w:gridCol w:w="1843"/>
        <w:gridCol w:w="1701"/>
        <w:gridCol w:w="1843"/>
        <w:gridCol w:w="1701"/>
        <w:gridCol w:w="1934"/>
      </w:tblGrid>
      <w:tr w:rsidR="007013FE" w14:paraId="063386F3" w14:textId="77777777" w:rsidTr="00504A82">
        <w:tc>
          <w:tcPr>
            <w:tcW w:w="1843" w:type="dxa"/>
            <w:vMerge w:val="restart"/>
          </w:tcPr>
          <w:p w14:paraId="6976C009" w14:textId="4DF39F0F" w:rsidR="007013FE" w:rsidRDefault="007013FE" w:rsidP="0082541C">
            <w:pPr>
              <w:pStyle w:val="Tableheading"/>
            </w:pPr>
            <w:r>
              <w:lastRenderedPageBreak/>
              <w:t>Heading merged vertically</w:t>
            </w:r>
          </w:p>
        </w:tc>
        <w:tc>
          <w:tcPr>
            <w:tcW w:w="7179" w:type="dxa"/>
            <w:gridSpan w:val="4"/>
          </w:tcPr>
          <w:p w14:paraId="5C536416" w14:textId="455AD602" w:rsidR="007013FE" w:rsidRDefault="0082541C" w:rsidP="0082541C">
            <w:pPr>
              <w:pStyle w:val="TableHeadingCentred"/>
            </w:pPr>
            <w:r>
              <w:t>H</w:t>
            </w:r>
            <w:r w:rsidR="007013FE">
              <w:t xml:space="preserve">eading merged </w:t>
            </w:r>
            <w:r w:rsidR="000543B4">
              <w:t>horizontally</w:t>
            </w:r>
            <w:r w:rsidR="00803320">
              <w:t xml:space="preserve">, </w:t>
            </w:r>
            <w:r w:rsidR="000543B4">
              <w:t>centred</w:t>
            </w:r>
          </w:p>
        </w:tc>
      </w:tr>
      <w:tr w:rsidR="007013FE" w14:paraId="03205584" w14:textId="77777777" w:rsidTr="0082541C">
        <w:tc>
          <w:tcPr>
            <w:tcW w:w="1843" w:type="dxa"/>
            <w:vMerge/>
          </w:tcPr>
          <w:p w14:paraId="01CCBB6C" w14:textId="77777777" w:rsidR="007013FE" w:rsidRDefault="007013FE" w:rsidP="007E374C"/>
        </w:tc>
        <w:tc>
          <w:tcPr>
            <w:tcW w:w="1701" w:type="dxa"/>
            <w:vAlign w:val="center"/>
          </w:tcPr>
          <w:p w14:paraId="263ED8FB" w14:textId="47B8EF70" w:rsidR="007013FE" w:rsidRDefault="007013FE" w:rsidP="0082541C">
            <w:pPr>
              <w:pStyle w:val="Tableheading"/>
            </w:pPr>
            <w:r>
              <w:t>Heading 1</w:t>
            </w:r>
          </w:p>
        </w:tc>
        <w:tc>
          <w:tcPr>
            <w:tcW w:w="1843" w:type="dxa"/>
            <w:vAlign w:val="center"/>
          </w:tcPr>
          <w:p w14:paraId="5416D83F" w14:textId="3A93D804" w:rsidR="007013FE" w:rsidRDefault="007013FE" w:rsidP="0082541C">
            <w:pPr>
              <w:pStyle w:val="Tableheading"/>
            </w:pPr>
            <w:r>
              <w:t>Heading2</w:t>
            </w:r>
          </w:p>
        </w:tc>
        <w:tc>
          <w:tcPr>
            <w:tcW w:w="1701" w:type="dxa"/>
            <w:vAlign w:val="center"/>
          </w:tcPr>
          <w:p w14:paraId="0B72C92C" w14:textId="4DC0CC96" w:rsidR="007013FE" w:rsidRDefault="007013FE" w:rsidP="0082541C">
            <w:pPr>
              <w:pStyle w:val="Tableheading"/>
            </w:pPr>
            <w:r>
              <w:t>Heading 3</w:t>
            </w:r>
          </w:p>
        </w:tc>
        <w:tc>
          <w:tcPr>
            <w:tcW w:w="1934" w:type="dxa"/>
            <w:vAlign w:val="center"/>
          </w:tcPr>
          <w:p w14:paraId="4D9C601F" w14:textId="48655342" w:rsidR="007013FE" w:rsidRDefault="007013FE" w:rsidP="0082541C">
            <w:pPr>
              <w:pStyle w:val="Tableheading"/>
            </w:pPr>
            <w:r>
              <w:t>Heading 4</w:t>
            </w:r>
          </w:p>
        </w:tc>
      </w:tr>
      <w:tr w:rsidR="007013FE" w14:paraId="017E5E3A" w14:textId="77777777" w:rsidTr="007E374C">
        <w:tc>
          <w:tcPr>
            <w:tcW w:w="1843" w:type="dxa"/>
          </w:tcPr>
          <w:p w14:paraId="0A7D4AAD" w14:textId="3EC46AA1" w:rsidR="007013FE" w:rsidRDefault="006C51CB" w:rsidP="00A9527B">
            <w:pPr>
              <w:pStyle w:val="Tabletext"/>
            </w:pPr>
            <w:r>
              <w:t>Table Text</w:t>
            </w:r>
          </w:p>
        </w:tc>
        <w:tc>
          <w:tcPr>
            <w:tcW w:w="1701" w:type="dxa"/>
          </w:tcPr>
          <w:p w14:paraId="03A6784A" w14:textId="103B7E0E" w:rsidR="007013FE" w:rsidRDefault="006C51CB" w:rsidP="00A9527B">
            <w:pPr>
              <w:pStyle w:val="Tabletext"/>
            </w:pPr>
            <w:r>
              <w:t>Table Text</w:t>
            </w:r>
          </w:p>
        </w:tc>
        <w:tc>
          <w:tcPr>
            <w:tcW w:w="1843" w:type="dxa"/>
          </w:tcPr>
          <w:p w14:paraId="24616426" w14:textId="555F9136" w:rsidR="007013FE" w:rsidRDefault="006C51CB" w:rsidP="00A9527B">
            <w:pPr>
              <w:pStyle w:val="Tabletext"/>
            </w:pPr>
            <w:r>
              <w:t>Table Text</w:t>
            </w:r>
          </w:p>
        </w:tc>
        <w:tc>
          <w:tcPr>
            <w:tcW w:w="1701" w:type="dxa"/>
          </w:tcPr>
          <w:p w14:paraId="474BD602" w14:textId="4E52B250" w:rsidR="007013FE" w:rsidRDefault="006C51CB" w:rsidP="00A9527B">
            <w:pPr>
              <w:pStyle w:val="Tabletext"/>
            </w:pPr>
            <w:r>
              <w:t>Table Text</w:t>
            </w:r>
          </w:p>
        </w:tc>
        <w:tc>
          <w:tcPr>
            <w:tcW w:w="1934" w:type="dxa"/>
          </w:tcPr>
          <w:p w14:paraId="435DD342" w14:textId="558F7DE7" w:rsidR="007013FE" w:rsidRDefault="006C51CB" w:rsidP="00A9527B">
            <w:pPr>
              <w:pStyle w:val="Tabletext"/>
            </w:pPr>
            <w:r>
              <w:t>Table Text</w:t>
            </w:r>
          </w:p>
        </w:tc>
      </w:tr>
    </w:tbl>
    <w:p w14:paraId="31A692BD" w14:textId="2392B80C" w:rsidR="00B51356" w:rsidRDefault="00B51356" w:rsidP="00A008BA"/>
    <w:p w14:paraId="53E3780B" w14:textId="77777777" w:rsidR="00C21AE4" w:rsidRDefault="00A008BA" w:rsidP="00C21AE4">
      <w:r>
        <w:t>Example tables</w:t>
      </w:r>
      <w:bookmarkStart w:id="4" w:name="_Ref498160135"/>
    </w:p>
    <w:p w14:paraId="0D60A4EB" w14:textId="71DD5A70" w:rsidR="00A008BA" w:rsidRDefault="00A008BA" w:rsidP="00C21AE4">
      <w:pPr>
        <w:pStyle w:val="TableTitle"/>
      </w:pPr>
      <w:r w:rsidRPr="00526BDF">
        <w:t xml:space="preserve">Table </w:t>
      </w:r>
      <w:r w:rsidR="007940F6">
        <w:rPr>
          <w:noProof/>
        </w:rPr>
        <w:fldChar w:fldCharType="begin"/>
      </w:r>
      <w:r w:rsidR="007940F6">
        <w:rPr>
          <w:noProof/>
        </w:rPr>
        <w:instrText xml:space="preserve"> SEQ Table \* ARABIC </w:instrText>
      </w:r>
      <w:r w:rsidR="007940F6">
        <w:rPr>
          <w:noProof/>
        </w:rPr>
        <w:fldChar w:fldCharType="separate"/>
      </w:r>
      <w:r>
        <w:rPr>
          <w:noProof/>
        </w:rPr>
        <w:t>3</w:t>
      </w:r>
      <w:r w:rsidR="007940F6">
        <w:rPr>
          <w:noProof/>
        </w:rPr>
        <w:fldChar w:fldCharType="end"/>
      </w:r>
      <w:bookmarkEnd w:id="4"/>
      <w:r w:rsidRPr="00526BDF">
        <w:t>: Geotechnical design parameters for soil support structures</w:t>
      </w:r>
    </w:p>
    <w:tbl>
      <w:tblPr>
        <w:tblW w:w="907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1134"/>
        <w:gridCol w:w="1276"/>
        <w:gridCol w:w="1134"/>
        <w:gridCol w:w="1134"/>
        <w:gridCol w:w="1275"/>
      </w:tblGrid>
      <w:tr w:rsidR="00A008BA" w:rsidRPr="00A1400F" w14:paraId="5F3D2070" w14:textId="77777777" w:rsidTr="00C21AE4">
        <w:trPr>
          <w:cantSplit/>
          <w:tblHeader/>
        </w:trPr>
        <w:tc>
          <w:tcPr>
            <w:tcW w:w="1276" w:type="dxa"/>
            <w:vAlign w:val="center"/>
          </w:tcPr>
          <w:p w14:paraId="4FA3722F" w14:textId="77777777" w:rsidR="00A008BA" w:rsidRPr="00465C62" w:rsidRDefault="00A008BA" w:rsidP="00A008BA">
            <w:pPr>
              <w:pStyle w:val="Tableheading"/>
            </w:pPr>
            <w:r w:rsidRPr="00465C62">
              <w:t xml:space="preserve">Geological Unit ID </w:t>
            </w:r>
            <w:r w:rsidRPr="00465C62">
              <w:rPr>
                <w:vertAlign w:val="superscript"/>
              </w:rPr>
              <w:t>1</w:t>
            </w:r>
          </w:p>
        </w:tc>
        <w:tc>
          <w:tcPr>
            <w:tcW w:w="1843" w:type="dxa"/>
            <w:vAlign w:val="center"/>
          </w:tcPr>
          <w:p w14:paraId="4C60525C" w14:textId="77777777" w:rsidR="00A008BA" w:rsidRPr="00465C62" w:rsidRDefault="00A008BA" w:rsidP="00A008BA">
            <w:pPr>
              <w:pStyle w:val="Tableheading"/>
            </w:pPr>
            <w:r w:rsidRPr="00465C62">
              <w:t>Material</w:t>
            </w:r>
          </w:p>
        </w:tc>
        <w:tc>
          <w:tcPr>
            <w:tcW w:w="1134" w:type="dxa"/>
            <w:vAlign w:val="center"/>
          </w:tcPr>
          <w:p w14:paraId="264472BC" w14:textId="77777777" w:rsidR="00A008BA" w:rsidRPr="00465C62" w:rsidRDefault="00A008BA" w:rsidP="00A008BA">
            <w:pPr>
              <w:pStyle w:val="Tableheading"/>
            </w:pPr>
            <w:r w:rsidRPr="00465C62">
              <w:t xml:space="preserve">Moist Bulk Unit Weight, </w:t>
            </w:r>
            <m:oMath>
              <m:r>
                <m:rPr>
                  <m:sty m:val="bi"/>
                </m:rPr>
                <w:rPr>
                  <w:rFonts w:ascii="Cambria Math" w:hAnsi="Cambria Math"/>
                </w:rPr>
                <m:t>γ</m:t>
              </m:r>
            </m:oMath>
            <w:r w:rsidRPr="00465C62">
              <w:t xml:space="preserve"> (kN/m</w:t>
            </w:r>
            <w:r w:rsidRPr="00465C62">
              <w:rPr>
                <w:vertAlign w:val="superscript"/>
              </w:rPr>
              <w:t>3</w:t>
            </w:r>
            <w:r w:rsidRPr="00465C62">
              <w:t>)</w:t>
            </w:r>
          </w:p>
        </w:tc>
        <w:tc>
          <w:tcPr>
            <w:tcW w:w="1276" w:type="dxa"/>
            <w:vAlign w:val="center"/>
          </w:tcPr>
          <w:p w14:paraId="2AF24B93" w14:textId="77777777" w:rsidR="00A008BA" w:rsidRPr="00465C62" w:rsidRDefault="00A008BA" w:rsidP="00A008BA">
            <w:pPr>
              <w:pStyle w:val="Tableheading"/>
            </w:pPr>
            <w:r w:rsidRPr="00465C62">
              <w:t>Undrained Shear Strength,</w:t>
            </w:r>
          </w:p>
          <w:p w14:paraId="2C49FF80" w14:textId="77777777" w:rsidR="00A008BA" w:rsidRPr="00465C62" w:rsidRDefault="00A008BA" w:rsidP="00A008BA">
            <w:pPr>
              <w:pStyle w:val="Tableheading"/>
            </w:pPr>
            <w:r w:rsidRPr="00465C62">
              <w:t>Su (kPa)</w:t>
            </w:r>
          </w:p>
        </w:tc>
        <w:tc>
          <w:tcPr>
            <w:tcW w:w="1134" w:type="dxa"/>
            <w:vAlign w:val="center"/>
          </w:tcPr>
          <w:p w14:paraId="2DDB94B6" w14:textId="77777777" w:rsidR="00A008BA" w:rsidRPr="00465C62" w:rsidRDefault="00A008BA" w:rsidP="00A008BA">
            <w:pPr>
              <w:pStyle w:val="Tableheading"/>
            </w:pPr>
            <w:r w:rsidRPr="003A1D14">
              <w:t>Cohesion</w:t>
            </w:r>
          </w:p>
          <w:p w14:paraId="5BE4E155" w14:textId="77777777" w:rsidR="00A008BA" w:rsidRPr="00465C62" w:rsidRDefault="00A008BA" w:rsidP="00A008BA">
            <w:pPr>
              <w:pStyle w:val="Tableheading"/>
            </w:pPr>
            <w:r w:rsidRPr="00465C62">
              <w:t>c' (kPa)</w:t>
            </w:r>
          </w:p>
        </w:tc>
        <w:tc>
          <w:tcPr>
            <w:tcW w:w="1134" w:type="dxa"/>
            <w:vAlign w:val="center"/>
          </w:tcPr>
          <w:p w14:paraId="76A56433" w14:textId="77777777" w:rsidR="00A008BA" w:rsidRPr="00465C62" w:rsidRDefault="00A008BA" w:rsidP="00A008BA">
            <w:pPr>
              <w:pStyle w:val="Tableheading"/>
            </w:pPr>
            <w:r w:rsidRPr="00465C62">
              <w:t xml:space="preserve">Effective Friction Angle, </w:t>
            </w:r>
            <m:oMath>
              <m:r>
                <m:rPr>
                  <m:sty m:val="bi"/>
                </m:rPr>
                <w:rPr>
                  <w:rFonts w:ascii="Cambria Math" w:hAnsi="Cambria Math"/>
                </w:rPr>
                <m:t>φ'</m:t>
              </m:r>
            </m:oMath>
            <w:r w:rsidRPr="00465C62">
              <w:t>(</w:t>
            </w:r>
            <m:oMath>
              <m:r>
                <m:rPr>
                  <m:sty m:val="bi"/>
                </m:rPr>
                <w:rPr>
                  <w:rFonts w:ascii="Cambria Math" w:hAnsi="Cambria Math"/>
                </w:rPr>
                <m:t>°)</m:t>
              </m:r>
            </m:oMath>
          </w:p>
        </w:tc>
        <w:tc>
          <w:tcPr>
            <w:tcW w:w="1275" w:type="dxa"/>
          </w:tcPr>
          <w:p w14:paraId="4201EF10" w14:textId="77777777" w:rsidR="00A008BA" w:rsidRPr="002839D1" w:rsidRDefault="00A008BA" w:rsidP="00A008BA">
            <w:pPr>
              <w:pStyle w:val="Tableheading"/>
            </w:pPr>
            <w:r w:rsidRPr="008F3A7D">
              <w:t>Drained Elastic Modulus, E’ (MPa)</w:t>
            </w:r>
          </w:p>
        </w:tc>
      </w:tr>
      <w:tr w:rsidR="00A008BA" w:rsidRPr="00A1400F" w14:paraId="39C4335A" w14:textId="77777777" w:rsidTr="00C21AE4">
        <w:trPr>
          <w:cantSplit/>
          <w:tblHeader/>
        </w:trPr>
        <w:tc>
          <w:tcPr>
            <w:tcW w:w="1276" w:type="dxa"/>
            <w:vAlign w:val="center"/>
          </w:tcPr>
          <w:p w14:paraId="23C298E1" w14:textId="0C17134D" w:rsidR="00A008BA" w:rsidRPr="00465C62" w:rsidRDefault="00A008BA" w:rsidP="00C21AE4">
            <w:pPr>
              <w:pStyle w:val="Tabletext"/>
            </w:pPr>
            <w:r w:rsidRPr="00465C62">
              <w:t>EF1</w:t>
            </w:r>
          </w:p>
        </w:tc>
        <w:tc>
          <w:tcPr>
            <w:tcW w:w="1843" w:type="dxa"/>
            <w:vAlign w:val="center"/>
          </w:tcPr>
          <w:p w14:paraId="7B6FB62B" w14:textId="77777777" w:rsidR="00A008BA" w:rsidRPr="00465C62" w:rsidRDefault="00A008BA" w:rsidP="00A9527B">
            <w:pPr>
              <w:pStyle w:val="Tabletext"/>
            </w:pPr>
            <w:r w:rsidRPr="00465C62">
              <w:t>Engineered Fill (Cohesive)</w:t>
            </w:r>
          </w:p>
        </w:tc>
        <w:tc>
          <w:tcPr>
            <w:tcW w:w="1134" w:type="dxa"/>
            <w:vAlign w:val="center"/>
          </w:tcPr>
          <w:p w14:paraId="07AC85F0" w14:textId="77777777" w:rsidR="00A008BA" w:rsidRPr="00465C62" w:rsidRDefault="00A008BA" w:rsidP="00A9527B">
            <w:pPr>
              <w:pStyle w:val="Tabletext"/>
            </w:pPr>
            <w:r w:rsidRPr="00465C62">
              <w:t>18</w:t>
            </w:r>
          </w:p>
        </w:tc>
        <w:tc>
          <w:tcPr>
            <w:tcW w:w="1276" w:type="dxa"/>
            <w:vAlign w:val="center"/>
          </w:tcPr>
          <w:p w14:paraId="009AF479" w14:textId="77777777" w:rsidR="00A008BA" w:rsidRPr="00465C62" w:rsidRDefault="00A008BA" w:rsidP="00A9527B">
            <w:pPr>
              <w:pStyle w:val="Tabletext"/>
            </w:pPr>
            <w:r w:rsidRPr="00465C62">
              <w:t>75</w:t>
            </w:r>
          </w:p>
        </w:tc>
        <w:tc>
          <w:tcPr>
            <w:tcW w:w="1134" w:type="dxa"/>
            <w:vAlign w:val="center"/>
          </w:tcPr>
          <w:p w14:paraId="53A186D8" w14:textId="77777777" w:rsidR="00A008BA" w:rsidRPr="00465C62" w:rsidRDefault="00A008BA" w:rsidP="00A9527B">
            <w:pPr>
              <w:pStyle w:val="Tabletext"/>
            </w:pPr>
            <w:r w:rsidRPr="00465C62">
              <w:t>5</w:t>
            </w:r>
          </w:p>
        </w:tc>
        <w:tc>
          <w:tcPr>
            <w:tcW w:w="1134" w:type="dxa"/>
            <w:vAlign w:val="center"/>
          </w:tcPr>
          <w:p w14:paraId="76BEF1D8" w14:textId="77777777" w:rsidR="00A008BA" w:rsidRPr="00465C62" w:rsidRDefault="00A008BA" w:rsidP="00A9527B">
            <w:pPr>
              <w:pStyle w:val="Tabletext"/>
            </w:pPr>
            <w:r w:rsidRPr="00465C62">
              <w:t>28</w:t>
            </w:r>
          </w:p>
        </w:tc>
        <w:tc>
          <w:tcPr>
            <w:tcW w:w="1275" w:type="dxa"/>
            <w:vAlign w:val="center"/>
          </w:tcPr>
          <w:p w14:paraId="1650EDEC" w14:textId="77777777" w:rsidR="00A008BA" w:rsidRPr="002839D1" w:rsidRDefault="00A008BA" w:rsidP="00A9527B">
            <w:pPr>
              <w:pStyle w:val="Tabletext"/>
            </w:pPr>
            <w:r>
              <w:t>15</w:t>
            </w:r>
          </w:p>
        </w:tc>
      </w:tr>
      <w:tr w:rsidR="00A008BA" w:rsidRPr="00A1400F" w14:paraId="191263B9" w14:textId="77777777" w:rsidTr="00C21AE4">
        <w:trPr>
          <w:cantSplit/>
          <w:tblHeader/>
        </w:trPr>
        <w:tc>
          <w:tcPr>
            <w:tcW w:w="1276" w:type="dxa"/>
            <w:vAlign w:val="center"/>
          </w:tcPr>
          <w:p w14:paraId="36F2DB83" w14:textId="77777777" w:rsidR="00A008BA" w:rsidRPr="00465C62" w:rsidRDefault="00A008BA" w:rsidP="00A9527B">
            <w:pPr>
              <w:pStyle w:val="Tabletext"/>
            </w:pPr>
            <w:r w:rsidRPr="00465C62">
              <w:t>EF2</w:t>
            </w:r>
          </w:p>
        </w:tc>
        <w:tc>
          <w:tcPr>
            <w:tcW w:w="1843" w:type="dxa"/>
            <w:vAlign w:val="center"/>
          </w:tcPr>
          <w:p w14:paraId="1DDC05F0" w14:textId="77777777" w:rsidR="00A008BA" w:rsidRPr="00465C62" w:rsidRDefault="00A008BA" w:rsidP="00A9527B">
            <w:pPr>
              <w:pStyle w:val="Tabletext"/>
            </w:pPr>
            <w:r w:rsidRPr="00465C62">
              <w:t>Engineered Fill (Granular)</w:t>
            </w:r>
          </w:p>
        </w:tc>
        <w:tc>
          <w:tcPr>
            <w:tcW w:w="1134" w:type="dxa"/>
            <w:vAlign w:val="center"/>
          </w:tcPr>
          <w:p w14:paraId="1CDC7765" w14:textId="77777777" w:rsidR="00A008BA" w:rsidRPr="00465C62" w:rsidRDefault="00A008BA" w:rsidP="00A9527B">
            <w:pPr>
              <w:pStyle w:val="Tabletext"/>
            </w:pPr>
            <w:r w:rsidRPr="00465C62">
              <w:t>20</w:t>
            </w:r>
          </w:p>
        </w:tc>
        <w:tc>
          <w:tcPr>
            <w:tcW w:w="1276" w:type="dxa"/>
            <w:vAlign w:val="center"/>
          </w:tcPr>
          <w:p w14:paraId="50DD21CD" w14:textId="77777777" w:rsidR="00A008BA" w:rsidRPr="00465C62" w:rsidRDefault="00A008BA" w:rsidP="00A9527B">
            <w:pPr>
              <w:pStyle w:val="Tabletext"/>
            </w:pPr>
            <w:r w:rsidRPr="00465C62">
              <w:t>-</w:t>
            </w:r>
          </w:p>
        </w:tc>
        <w:tc>
          <w:tcPr>
            <w:tcW w:w="1134" w:type="dxa"/>
            <w:vAlign w:val="center"/>
          </w:tcPr>
          <w:p w14:paraId="4E669395" w14:textId="77777777" w:rsidR="00A008BA" w:rsidRPr="00465C62" w:rsidRDefault="00A008BA" w:rsidP="00A9527B">
            <w:pPr>
              <w:pStyle w:val="Tabletext"/>
            </w:pPr>
            <w:r w:rsidRPr="00465C62">
              <w:t>0</w:t>
            </w:r>
          </w:p>
        </w:tc>
        <w:tc>
          <w:tcPr>
            <w:tcW w:w="1134" w:type="dxa"/>
            <w:vAlign w:val="center"/>
          </w:tcPr>
          <w:p w14:paraId="50389A5D" w14:textId="77777777" w:rsidR="00A008BA" w:rsidRPr="00465C62" w:rsidRDefault="00A008BA" w:rsidP="00A9527B">
            <w:pPr>
              <w:pStyle w:val="Tabletext"/>
            </w:pPr>
            <w:r w:rsidRPr="00465C62">
              <w:t>33</w:t>
            </w:r>
          </w:p>
        </w:tc>
        <w:tc>
          <w:tcPr>
            <w:tcW w:w="1275" w:type="dxa"/>
            <w:vAlign w:val="center"/>
          </w:tcPr>
          <w:p w14:paraId="2686B675" w14:textId="77777777" w:rsidR="00A008BA" w:rsidRPr="002839D1" w:rsidRDefault="00A008BA" w:rsidP="00A9527B">
            <w:pPr>
              <w:pStyle w:val="Tabletext"/>
            </w:pPr>
            <w:r>
              <w:t>60</w:t>
            </w:r>
          </w:p>
        </w:tc>
      </w:tr>
      <w:tr w:rsidR="00A008BA" w:rsidRPr="00A1400F" w14:paraId="3F3CE231" w14:textId="77777777" w:rsidTr="00C21AE4">
        <w:trPr>
          <w:cantSplit/>
          <w:tblHeader/>
        </w:trPr>
        <w:tc>
          <w:tcPr>
            <w:tcW w:w="1276" w:type="dxa"/>
            <w:vAlign w:val="center"/>
          </w:tcPr>
          <w:p w14:paraId="1AB247BD" w14:textId="6C4C3694" w:rsidR="00A008BA" w:rsidRPr="00465C62" w:rsidRDefault="00A008BA" w:rsidP="00C21AE4">
            <w:pPr>
              <w:pStyle w:val="Tabletext"/>
            </w:pPr>
            <w:r w:rsidRPr="00465C62">
              <w:t>RS-1A</w:t>
            </w:r>
          </w:p>
        </w:tc>
        <w:tc>
          <w:tcPr>
            <w:tcW w:w="1843" w:type="dxa"/>
            <w:vAlign w:val="center"/>
          </w:tcPr>
          <w:p w14:paraId="4476CFF0" w14:textId="77777777" w:rsidR="00A008BA" w:rsidRPr="00465C62" w:rsidRDefault="00A008BA" w:rsidP="00A9527B">
            <w:pPr>
              <w:pStyle w:val="Tabletext"/>
            </w:pPr>
            <w:r w:rsidRPr="00465C62">
              <w:t>Residual Soil (Stiff)</w:t>
            </w:r>
          </w:p>
        </w:tc>
        <w:tc>
          <w:tcPr>
            <w:tcW w:w="1134" w:type="dxa"/>
            <w:vAlign w:val="center"/>
          </w:tcPr>
          <w:p w14:paraId="1D13FF75" w14:textId="77777777" w:rsidR="00A008BA" w:rsidRPr="00465C62" w:rsidRDefault="00A008BA" w:rsidP="00A9527B">
            <w:pPr>
              <w:pStyle w:val="Tabletext"/>
            </w:pPr>
            <w:r w:rsidRPr="00465C62">
              <w:t>20</w:t>
            </w:r>
          </w:p>
        </w:tc>
        <w:tc>
          <w:tcPr>
            <w:tcW w:w="1276" w:type="dxa"/>
            <w:vAlign w:val="center"/>
          </w:tcPr>
          <w:p w14:paraId="233BFA1B" w14:textId="77777777" w:rsidR="00A008BA" w:rsidRPr="00465C62" w:rsidRDefault="00A008BA" w:rsidP="00A9527B">
            <w:pPr>
              <w:pStyle w:val="Tabletext"/>
            </w:pPr>
            <w:r w:rsidRPr="00465C62">
              <w:t>50</w:t>
            </w:r>
          </w:p>
        </w:tc>
        <w:tc>
          <w:tcPr>
            <w:tcW w:w="1134" w:type="dxa"/>
            <w:vAlign w:val="center"/>
          </w:tcPr>
          <w:p w14:paraId="4EF6A60A" w14:textId="77777777" w:rsidR="00A008BA" w:rsidRPr="00465C62" w:rsidRDefault="00A008BA" w:rsidP="00A9527B">
            <w:pPr>
              <w:pStyle w:val="Tabletext"/>
            </w:pPr>
            <w:r w:rsidRPr="00465C62">
              <w:t>5</w:t>
            </w:r>
          </w:p>
        </w:tc>
        <w:tc>
          <w:tcPr>
            <w:tcW w:w="1134" w:type="dxa"/>
            <w:vAlign w:val="center"/>
          </w:tcPr>
          <w:p w14:paraId="674CAB5E" w14:textId="77777777" w:rsidR="00A008BA" w:rsidRPr="00465C62" w:rsidRDefault="00A008BA" w:rsidP="00A9527B">
            <w:pPr>
              <w:pStyle w:val="Tabletext"/>
            </w:pPr>
            <w:r w:rsidRPr="00465C62">
              <w:t>26</w:t>
            </w:r>
          </w:p>
        </w:tc>
        <w:tc>
          <w:tcPr>
            <w:tcW w:w="1275" w:type="dxa"/>
            <w:vAlign w:val="center"/>
          </w:tcPr>
          <w:p w14:paraId="035717E8" w14:textId="77777777" w:rsidR="00A008BA" w:rsidRPr="002839D1" w:rsidRDefault="00A008BA" w:rsidP="00A9527B">
            <w:pPr>
              <w:pStyle w:val="Tabletext"/>
            </w:pPr>
            <w:r>
              <w:t>15</w:t>
            </w:r>
          </w:p>
        </w:tc>
      </w:tr>
    </w:tbl>
    <w:p w14:paraId="39C57118" w14:textId="77777777" w:rsidR="00A008BA" w:rsidRPr="00465C62" w:rsidRDefault="00A008BA" w:rsidP="006456E8">
      <w:pPr>
        <w:pStyle w:val="Notes"/>
      </w:pPr>
      <w:r w:rsidRPr="00465C62">
        <w:t xml:space="preserve">Notes: </w:t>
      </w:r>
      <w:r w:rsidRPr="00465C62">
        <w:tab/>
        <w:t xml:space="preserve">1. Rock classes are in accordance with </w:t>
      </w:r>
      <w:proofErr w:type="spellStart"/>
      <w:r w:rsidRPr="00465C62">
        <w:t>Pells</w:t>
      </w:r>
      <w:proofErr w:type="spellEnd"/>
      <w:r w:rsidRPr="00465C62">
        <w:t xml:space="preserve"> et al. (1998)</w:t>
      </w:r>
    </w:p>
    <w:p w14:paraId="43D63A8D" w14:textId="77777777" w:rsidR="00A9527B" w:rsidRPr="00A9527B" w:rsidRDefault="00A9527B" w:rsidP="00A9527B">
      <w:pPr>
        <w:pStyle w:val="TableTitle"/>
        <w:rPr>
          <w:i/>
          <w:iCs/>
        </w:rPr>
      </w:pPr>
      <w:bookmarkStart w:id="5" w:name="_Ref498118665"/>
      <w:bookmarkStart w:id="6" w:name="_Ref485822435"/>
      <w:r w:rsidRPr="00A9527B">
        <w:t xml:space="preserve">Table </w:t>
      </w:r>
      <w:r w:rsidR="007940F6">
        <w:rPr>
          <w:noProof/>
        </w:rPr>
        <w:fldChar w:fldCharType="begin"/>
      </w:r>
      <w:r w:rsidR="007940F6">
        <w:rPr>
          <w:noProof/>
        </w:rPr>
        <w:instrText xml:space="preserve"> SEQ Table \* ARABIC </w:instrText>
      </w:r>
      <w:r w:rsidR="007940F6">
        <w:rPr>
          <w:noProof/>
        </w:rPr>
        <w:fldChar w:fldCharType="separate"/>
      </w:r>
      <w:r w:rsidRPr="00A9527B">
        <w:rPr>
          <w:noProof/>
        </w:rPr>
        <w:t>4</w:t>
      </w:r>
      <w:r w:rsidR="007940F6">
        <w:rPr>
          <w:noProof/>
        </w:rPr>
        <w:fldChar w:fldCharType="end"/>
      </w:r>
      <w:bookmarkEnd w:id="5"/>
      <w:r w:rsidRPr="00A9527B">
        <w:t xml:space="preserve">: Burnett Street Eastbound Entry Ramp Bored Pile details </w:t>
      </w:r>
    </w:p>
    <w:tbl>
      <w:tblPr>
        <w:tblW w:w="4947" w:type="pct"/>
        <w:tblLayout w:type="fixed"/>
        <w:tblLook w:val="04A0" w:firstRow="1" w:lastRow="0" w:firstColumn="1" w:lastColumn="0" w:noHBand="0" w:noVBand="1"/>
      </w:tblPr>
      <w:tblGrid>
        <w:gridCol w:w="2127"/>
        <w:gridCol w:w="2126"/>
        <w:gridCol w:w="2552"/>
        <w:gridCol w:w="2126"/>
      </w:tblGrid>
      <w:tr w:rsidR="00A9527B" w:rsidRPr="00A1400F" w14:paraId="7EE10103" w14:textId="77777777" w:rsidTr="007E374C">
        <w:trPr>
          <w:trHeight w:val="569"/>
        </w:trPr>
        <w:tc>
          <w:tcPr>
            <w:tcW w:w="1191" w:type="pct"/>
            <w:tcBorders>
              <w:top w:val="single" w:sz="4" w:space="0" w:color="auto"/>
            </w:tcBorders>
          </w:tcPr>
          <w:p w14:paraId="0C9111B6" w14:textId="77777777" w:rsidR="00A9527B" w:rsidRPr="004425E1" w:rsidRDefault="00A9527B" w:rsidP="00A9527B">
            <w:pPr>
              <w:pStyle w:val="Tableheading"/>
            </w:pPr>
            <w:r w:rsidRPr="004425E1">
              <w:t>Description</w:t>
            </w:r>
          </w:p>
        </w:tc>
        <w:tc>
          <w:tcPr>
            <w:tcW w:w="1190" w:type="pct"/>
            <w:tcBorders>
              <w:top w:val="single" w:sz="4" w:space="0" w:color="auto"/>
            </w:tcBorders>
          </w:tcPr>
          <w:p w14:paraId="34612878" w14:textId="77777777" w:rsidR="00A9527B" w:rsidRPr="004425E1" w:rsidRDefault="00A9527B" w:rsidP="00A9527B">
            <w:pPr>
              <w:pStyle w:val="Tableheading"/>
            </w:pPr>
            <w:r w:rsidRPr="004425E1">
              <w:t>CH 0 to CH 30</w:t>
            </w:r>
          </w:p>
        </w:tc>
        <w:tc>
          <w:tcPr>
            <w:tcW w:w="1429" w:type="pct"/>
            <w:tcBorders>
              <w:top w:val="single" w:sz="4" w:space="0" w:color="auto"/>
            </w:tcBorders>
          </w:tcPr>
          <w:p w14:paraId="37E2697C" w14:textId="4ACA86B3" w:rsidR="00A9527B" w:rsidRPr="004425E1" w:rsidRDefault="00A9527B" w:rsidP="00803320">
            <w:pPr>
              <w:pStyle w:val="Tableheading"/>
            </w:pPr>
            <w:r w:rsidRPr="004425E1">
              <w:t xml:space="preserve">CH 30 to CH 160 </w:t>
            </w:r>
          </w:p>
        </w:tc>
        <w:tc>
          <w:tcPr>
            <w:tcW w:w="1190" w:type="pct"/>
            <w:tcBorders>
              <w:top w:val="single" w:sz="4" w:space="0" w:color="auto"/>
            </w:tcBorders>
          </w:tcPr>
          <w:p w14:paraId="03F591A4" w14:textId="77777777" w:rsidR="00A9527B" w:rsidRPr="004425E1" w:rsidRDefault="00A9527B" w:rsidP="00A9527B">
            <w:pPr>
              <w:pStyle w:val="Tableheading"/>
            </w:pPr>
            <w:r w:rsidRPr="004425E1">
              <w:t>CH 160 to end</w:t>
            </w:r>
          </w:p>
        </w:tc>
      </w:tr>
      <w:tr w:rsidR="00A9527B" w:rsidRPr="00A1400F" w14:paraId="195C02D3" w14:textId="77777777" w:rsidTr="00A9527B">
        <w:trPr>
          <w:trHeight w:val="97"/>
        </w:trPr>
        <w:tc>
          <w:tcPr>
            <w:tcW w:w="5000" w:type="pct"/>
            <w:gridSpan w:val="4"/>
            <w:tcBorders>
              <w:top w:val="single" w:sz="4" w:space="0" w:color="auto"/>
              <w:bottom w:val="single" w:sz="4" w:space="0" w:color="auto"/>
            </w:tcBorders>
          </w:tcPr>
          <w:p w14:paraId="6AAA1106" w14:textId="4397AC6B" w:rsidR="00A9527B" w:rsidRPr="00A1400F" w:rsidRDefault="00A9527B" w:rsidP="00A9527B">
            <w:pPr>
              <w:pStyle w:val="TableHeadingCentred"/>
              <w:rPr>
                <w:rFonts w:asciiTheme="minorBidi" w:hAnsiTheme="minorBidi"/>
                <w:sz w:val="24"/>
              </w:rPr>
            </w:pPr>
            <w:r w:rsidRPr="00A1400F">
              <w:t>Retaining Wall RW1</w:t>
            </w:r>
          </w:p>
        </w:tc>
      </w:tr>
      <w:tr w:rsidR="00A9527B" w:rsidRPr="00A1400F" w14:paraId="042A1C90" w14:textId="77777777" w:rsidTr="007E374C">
        <w:trPr>
          <w:trHeight w:val="97"/>
        </w:trPr>
        <w:tc>
          <w:tcPr>
            <w:tcW w:w="1191" w:type="pct"/>
            <w:tcBorders>
              <w:top w:val="single" w:sz="4" w:space="0" w:color="auto"/>
              <w:bottom w:val="single" w:sz="4" w:space="0" w:color="auto"/>
            </w:tcBorders>
          </w:tcPr>
          <w:p w14:paraId="79E524DA" w14:textId="77777777" w:rsidR="00A9527B" w:rsidRPr="00A9527B" w:rsidRDefault="00A9527B" w:rsidP="00A9527B">
            <w:pPr>
              <w:pStyle w:val="Tabletext"/>
            </w:pPr>
            <w:r w:rsidRPr="00A9527B">
              <w:t>Maximum retained height</w:t>
            </w:r>
          </w:p>
        </w:tc>
        <w:tc>
          <w:tcPr>
            <w:tcW w:w="1190" w:type="pct"/>
            <w:tcBorders>
              <w:top w:val="single" w:sz="4" w:space="0" w:color="auto"/>
              <w:bottom w:val="single" w:sz="4" w:space="0" w:color="auto"/>
            </w:tcBorders>
          </w:tcPr>
          <w:p w14:paraId="66C3B4FB" w14:textId="77777777" w:rsidR="00A9527B" w:rsidRPr="00A9527B" w:rsidRDefault="00A9527B" w:rsidP="00A9527B">
            <w:pPr>
              <w:pStyle w:val="Tabletext"/>
            </w:pPr>
            <w:r w:rsidRPr="00A9527B">
              <w:t>3.9</w:t>
            </w:r>
          </w:p>
        </w:tc>
        <w:tc>
          <w:tcPr>
            <w:tcW w:w="1429" w:type="pct"/>
            <w:tcBorders>
              <w:top w:val="single" w:sz="4" w:space="0" w:color="auto"/>
              <w:bottom w:val="single" w:sz="4" w:space="0" w:color="auto"/>
            </w:tcBorders>
          </w:tcPr>
          <w:p w14:paraId="7D02EFB3" w14:textId="77777777" w:rsidR="00A9527B" w:rsidRPr="00A9527B" w:rsidRDefault="00A9527B" w:rsidP="00A9527B">
            <w:pPr>
              <w:pStyle w:val="Tabletext"/>
            </w:pPr>
            <w:r w:rsidRPr="00A9527B">
              <w:t>5.6 m</w:t>
            </w:r>
          </w:p>
        </w:tc>
        <w:tc>
          <w:tcPr>
            <w:tcW w:w="1190" w:type="pct"/>
            <w:tcBorders>
              <w:top w:val="single" w:sz="4" w:space="0" w:color="auto"/>
              <w:bottom w:val="single" w:sz="4" w:space="0" w:color="auto"/>
            </w:tcBorders>
          </w:tcPr>
          <w:p w14:paraId="74B2A328" w14:textId="77777777" w:rsidR="00A9527B" w:rsidRPr="00A9527B" w:rsidRDefault="00A9527B" w:rsidP="00A9527B">
            <w:pPr>
              <w:pStyle w:val="Tabletext"/>
            </w:pPr>
            <w:r w:rsidRPr="00A9527B">
              <w:t>3.4</w:t>
            </w:r>
          </w:p>
        </w:tc>
      </w:tr>
      <w:tr w:rsidR="00A9527B" w:rsidRPr="00A1400F" w14:paraId="7A16CADA" w14:textId="77777777" w:rsidTr="007E374C">
        <w:trPr>
          <w:trHeight w:val="97"/>
        </w:trPr>
        <w:tc>
          <w:tcPr>
            <w:tcW w:w="1191" w:type="pct"/>
            <w:tcBorders>
              <w:top w:val="single" w:sz="4" w:space="0" w:color="auto"/>
              <w:bottom w:val="single" w:sz="4" w:space="0" w:color="auto"/>
            </w:tcBorders>
          </w:tcPr>
          <w:p w14:paraId="5E966A7F" w14:textId="77777777" w:rsidR="00A9527B" w:rsidRPr="00A9527B" w:rsidRDefault="00A9527B" w:rsidP="00A9527B">
            <w:pPr>
              <w:pStyle w:val="Tabletext"/>
            </w:pPr>
            <w:r w:rsidRPr="00A9527B">
              <w:t>Min wall stem thickness</w:t>
            </w:r>
          </w:p>
        </w:tc>
        <w:tc>
          <w:tcPr>
            <w:tcW w:w="1190" w:type="pct"/>
            <w:tcBorders>
              <w:top w:val="single" w:sz="4" w:space="0" w:color="auto"/>
              <w:bottom w:val="single" w:sz="4" w:space="0" w:color="auto"/>
            </w:tcBorders>
          </w:tcPr>
          <w:p w14:paraId="4B806E17" w14:textId="77777777" w:rsidR="00A9527B" w:rsidRPr="00A9527B" w:rsidRDefault="00A9527B" w:rsidP="00A9527B">
            <w:pPr>
              <w:pStyle w:val="Tabletext"/>
            </w:pPr>
            <w:r w:rsidRPr="00A9527B">
              <w:t>900 mm</w:t>
            </w:r>
          </w:p>
        </w:tc>
        <w:tc>
          <w:tcPr>
            <w:tcW w:w="1429" w:type="pct"/>
            <w:tcBorders>
              <w:top w:val="single" w:sz="4" w:space="0" w:color="auto"/>
              <w:bottom w:val="single" w:sz="4" w:space="0" w:color="auto"/>
            </w:tcBorders>
          </w:tcPr>
          <w:p w14:paraId="190C4E09" w14:textId="77777777" w:rsidR="00A9527B" w:rsidRPr="00A9527B" w:rsidRDefault="00A9527B" w:rsidP="00A9527B">
            <w:pPr>
              <w:pStyle w:val="Tabletext"/>
            </w:pPr>
            <w:r w:rsidRPr="00A9527B">
              <w:t>900 mm</w:t>
            </w:r>
          </w:p>
        </w:tc>
        <w:tc>
          <w:tcPr>
            <w:tcW w:w="1190" w:type="pct"/>
            <w:tcBorders>
              <w:top w:val="single" w:sz="4" w:space="0" w:color="auto"/>
              <w:bottom w:val="single" w:sz="4" w:space="0" w:color="auto"/>
            </w:tcBorders>
          </w:tcPr>
          <w:p w14:paraId="081A7568" w14:textId="77777777" w:rsidR="00A9527B" w:rsidRPr="00A9527B" w:rsidRDefault="00A9527B" w:rsidP="00A9527B">
            <w:pPr>
              <w:pStyle w:val="Tabletext"/>
            </w:pPr>
            <w:r w:rsidRPr="00A9527B">
              <w:t>900 mm</w:t>
            </w:r>
          </w:p>
        </w:tc>
      </w:tr>
      <w:tr w:rsidR="00A9527B" w:rsidRPr="00A1400F" w14:paraId="23238B51" w14:textId="77777777" w:rsidTr="00A9527B">
        <w:trPr>
          <w:trHeight w:val="97"/>
        </w:trPr>
        <w:tc>
          <w:tcPr>
            <w:tcW w:w="5000" w:type="pct"/>
            <w:gridSpan w:val="4"/>
            <w:tcBorders>
              <w:top w:val="single" w:sz="4" w:space="0" w:color="auto"/>
              <w:bottom w:val="single" w:sz="4" w:space="0" w:color="auto"/>
            </w:tcBorders>
          </w:tcPr>
          <w:p w14:paraId="6D710040" w14:textId="4B65B339" w:rsidR="00A9527B" w:rsidRPr="00A1400F" w:rsidRDefault="00A9527B" w:rsidP="00A9527B">
            <w:pPr>
              <w:pStyle w:val="TableHeadingCentred"/>
            </w:pPr>
            <w:r w:rsidRPr="00A1400F">
              <w:t>Foundation cast-in situ bored piles</w:t>
            </w:r>
          </w:p>
        </w:tc>
      </w:tr>
      <w:tr w:rsidR="00A9527B" w:rsidRPr="00A1400F" w14:paraId="234ADC13" w14:textId="77777777" w:rsidTr="007E374C">
        <w:trPr>
          <w:trHeight w:val="97"/>
        </w:trPr>
        <w:tc>
          <w:tcPr>
            <w:tcW w:w="1191" w:type="pct"/>
            <w:tcBorders>
              <w:top w:val="single" w:sz="4" w:space="0" w:color="auto"/>
              <w:bottom w:val="single" w:sz="4" w:space="0" w:color="auto"/>
            </w:tcBorders>
          </w:tcPr>
          <w:p w14:paraId="25A463D7" w14:textId="77777777" w:rsidR="00A9527B" w:rsidRPr="00A1400F" w:rsidRDefault="00A9527B" w:rsidP="00A9527B">
            <w:pPr>
              <w:pStyle w:val="Tabletext"/>
            </w:pPr>
            <w:r w:rsidRPr="00A1400F">
              <w:t>Pile Length</w:t>
            </w:r>
          </w:p>
        </w:tc>
        <w:tc>
          <w:tcPr>
            <w:tcW w:w="1190" w:type="pct"/>
            <w:tcBorders>
              <w:top w:val="single" w:sz="4" w:space="0" w:color="auto"/>
              <w:bottom w:val="single" w:sz="4" w:space="0" w:color="auto"/>
            </w:tcBorders>
          </w:tcPr>
          <w:p w14:paraId="2E96F889" w14:textId="77777777" w:rsidR="00A9527B" w:rsidRPr="00A1400F" w:rsidRDefault="00A9527B" w:rsidP="00A9527B">
            <w:pPr>
              <w:pStyle w:val="Tabletext"/>
            </w:pPr>
            <w:r w:rsidRPr="00A1400F">
              <w:t>Min 6 m</w:t>
            </w:r>
          </w:p>
        </w:tc>
        <w:tc>
          <w:tcPr>
            <w:tcW w:w="1429" w:type="pct"/>
            <w:tcBorders>
              <w:top w:val="single" w:sz="4" w:space="0" w:color="auto"/>
              <w:bottom w:val="single" w:sz="4" w:space="0" w:color="auto"/>
            </w:tcBorders>
          </w:tcPr>
          <w:p w14:paraId="70C979E8" w14:textId="77777777" w:rsidR="00A9527B" w:rsidRPr="00A1400F" w:rsidRDefault="00A9527B" w:rsidP="00A9527B">
            <w:pPr>
              <w:pStyle w:val="Tabletext"/>
            </w:pPr>
            <w:r w:rsidRPr="00A1400F">
              <w:t>Min 11 m</w:t>
            </w:r>
          </w:p>
        </w:tc>
        <w:tc>
          <w:tcPr>
            <w:tcW w:w="1190" w:type="pct"/>
            <w:tcBorders>
              <w:top w:val="single" w:sz="4" w:space="0" w:color="auto"/>
              <w:bottom w:val="single" w:sz="4" w:space="0" w:color="auto"/>
            </w:tcBorders>
          </w:tcPr>
          <w:p w14:paraId="7C56A6D3" w14:textId="77777777" w:rsidR="00A9527B" w:rsidRPr="00A1400F" w:rsidRDefault="00A9527B" w:rsidP="00A9527B">
            <w:pPr>
              <w:pStyle w:val="Tabletext"/>
            </w:pPr>
            <w:r w:rsidRPr="00A1400F">
              <w:t>Min 8 m</w:t>
            </w:r>
          </w:p>
        </w:tc>
      </w:tr>
      <w:tr w:rsidR="00A9527B" w:rsidRPr="00A1400F" w14:paraId="54AA5C13" w14:textId="77777777" w:rsidTr="007E374C">
        <w:trPr>
          <w:trHeight w:val="97"/>
        </w:trPr>
        <w:tc>
          <w:tcPr>
            <w:tcW w:w="1191" w:type="pct"/>
            <w:tcBorders>
              <w:top w:val="single" w:sz="4" w:space="0" w:color="auto"/>
              <w:bottom w:val="single" w:sz="4" w:space="0" w:color="auto"/>
            </w:tcBorders>
          </w:tcPr>
          <w:p w14:paraId="09E97C47" w14:textId="77777777" w:rsidR="00A9527B" w:rsidRPr="00A1400F" w:rsidRDefault="00A9527B" w:rsidP="00A9527B">
            <w:pPr>
              <w:pStyle w:val="Tabletext"/>
            </w:pPr>
            <w:r w:rsidRPr="00A1400F">
              <w:t>Pile Diameter</w:t>
            </w:r>
          </w:p>
        </w:tc>
        <w:tc>
          <w:tcPr>
            <w:tcW w:w="1190" w:type="pct"/>
            <w:tcBorders>
              <w:top w:val="single" w:sz="4" w:space="0" w:color="auto"/>
              <w:bottom w:val="single" w:sz="4" w:space="0" w:color="auto"/>
            </w:tcBorders>
          </w:tcPr>
          <w:p w14:paraId="5D516C2F" w14:textId="77777777" w:rsidR="00A9527B" w:rsidRPr="00A1400F" w:rsidRDefault="00A9527B" w:rsidP="00A9527B">
            <w:pPr>
              <w:pStyle w:val="Tabletext"/>
            </w:pPr>
            <w:r w:rsidRPr="00A1400F">
              <w:t>750 mm</w:t>
            </w:r>
          </w:p>
        </w:tc>
        <w:tc>
          <w:tcPr>
            <w:tcW w:w="1429" w:type="pct"/>
            <w:tcBorders>
              <w:top w:val="single" w:sz="4" w:space="0" w:color="auto"/>
              <w:bottom w:val="single" w:sz="4" w:space="0" w:color="auto"/>
            </w:tcBorders>
          </w:tcPr>
          <w:p w14:paraId="17B0305A" w14:textId="77777777" w:rsidR="00A9527B" w:rsidRPr="00A1400F" w:rsidRDefault="00A9527B" w:rsidP="00A9527B">
            <w:pPr>
              <w:pStyle w:val="Tabletext"/>
            </w:pPr>
            <w:r w:rsidRPr="00A1400F">
              <w:t>900 mm</w:t>
            </w:r>
          </w:p>
        </w:tc>
        <w:tc>
          <w:tcPr>
            <w:tcW w:w="1190" w:type="pct"/>
            <w:tcBorders>
              <w:top w:val="single" w:sz="4" w:space="0" w:color="auto"/>
              <w:bottom w:val="single" w:sz="4" w:space="0" w:color="auto"/>
            </w:tcBorders>
          </w:tcPr>
          <w:p w14:paraId="5D3BA809" w14:textId="77777777" w:rsidR="00A9527B" w:rsidRPr="00A1400F" w:rsidRDefault="00A9527B" w:rsidP="00A9527B">
            <w:pPr>
              <w:pStyle w:val="Tabletext"/>
            </w:pPr>
            <w:r w:rsidRPr="00A1400F">
              <w:t>750 mm</w:t>
            </w:r>
          </w:p>
        </w:tc>
      </w:tr>
    </w:tbl>
    <w:p w14:paraId="55DB7BFE" w14:textId="77777777" w:rsidR="00A9527B" w:rsidRDefault="00A9527B" w:rsidP="006456E8">
      <w:pPr>
        <w:pStyle w:val="TableTitle"/>
      </w:pPr>
    </w:p>
    <w:p w14:paraId="2D0D893F" w14:textId="77716FD0" w:rsidR="00A008BA" w:rsidRPr="00A1400F" w:rsidRDefault="00A008BA" w:rsidP="006456E8">
      <w:pPr>
        <w:pStyle w:val="TableTitle"/>
      </w:pPr>
      <w:r w:rsidRPr="004425E1">
        <w:t xml:space="preserve">Table </w:t>
      </w:r>
      <w:r w:rsidR="007940F6">
        <w:rPr>
          <w:noProof/>
        </w:rPr>
        <w:fldChar w:fldCharType="begin"/>
      </w:r>
      <w:r w:rsidR="007940F6">
        <w:rPr>
          <w:noProof/>
        </w:rPr>
        <w:instrText xml:space="preserve"> SEQ Table \* ARABIC </w:instrText>
      </w:r>
      <w:r w:rsidR="007940F6">
        <w:rPr>
          <w:noProof/>
        </w:rPr>
        <w:fldChar w:fldCharType="separate"/>
      </w:r>
      <w:r>
        <w:rPr>
          <w:noProof/>
        </w:rPr>
        <w:t>6</w:t>
      </w:r>
      <w:r w:rsidR="007940F6">
        <w:rPr>
          <w:noProof/>
        </w:rPr>
        <w:fldChar w:fldCharType="end"/>
      </w:r>
      <w:bookmarkEnd w:id="6"/>
      <w:r w:rsidRPr="004425E1">
        <w:t>:</w:t>
      </w:r>
      <w:r w:rsidRPr="00A1400F">
        <w:t xml:space="preserve"> Anticipated displacements at the top of steep soil nail walls</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A008BA" w:rsidRPr="00A1400F" w14:paraId="6DA80E3D" w14:textId="77777777" w:rsidTr="007E374C">
        <w:trPr>
          <w:trHeight w:val="340"/>
        </w:trPr>
        <w:tc>
          <w:tcPr>
            <w:tcW w:w="2254" w:type="dxa"/>
            <w:vMerge w:val="restart"/>
            <w:vAlign w:val="center"/>
          </w:tcPr>
          <w:p w14:paraId="7B56FB0B" w14:textId="77777777" w:rsidR="00A008BA" w:rsidRPr="00A1400F" w:rsidRDefault="00A008BA" w:rsidP="00A008BA">
            <w:pPr>
              <w:pStyle w:val="Tableheading"/>
            </w:pPr>
            <w:r w:rsidRPr="00A1400F">
              <w:t>Empirical correlations</w:t>
            </w:r>
          </w:p>
        </w:tc>
        <w:tc>
          <w:tcPr>
            <w:tcW w:w="6762" w:type="dxa"/>
            <w:gridSpan w:val="3"/>
            <w:vAlign w:val="center"/>
          </w:tcPr>
          <w:p w14:paraId="52E9C7EF" w14:textId="77777777" w:rsidR="00A008BA" w:rsidRPr="00A1400F" w:rsidRDefault="00A008BA" w:rsidP="00A008BA">
            <w:pPr>
              <w:pStyle w:val="TableHeadingCentred"/>
            </w:pPr>
            <w:r w:rsidRPr="00A1400F">
              <w:t>Soil type</w:t>
            </w:r>
          </w:p>
        </w:tc>
      </w:tr>
      <w:tr w:rsidR="00A008BA" w:rsidRPr="00A1400F" w14:paraId="276D951B" w14:textId="77777777" w:rsidTr="007E374C">
        <w:trPr>
          <w:trHeight w:val="340"/>
        </w:trPr>
        <w:tc>
          <w:tcPr>
            <w:tcW w:w="2254" w:type="dxa"/>
            <w:vMerge/>
          </w:tcPr>
          <w:p w14:paraId="63372202" w14:textId="77777777" w:rsidR="00A008BA" w:rsidRPr="00A1400F" w:rsidRDefault="00A008BA" w:rsidP="007E374C">
            <w:pPr>
              <w:rPr>
                <w:rFonts w:asciiTheme="minorBidi" w:hAnsiTheme="minorBidi"/>
                <w:sz w:val="24"/>
              </w:rPr>
            </w:pPr>
          </w:p>
        </w:tc>
        <w:tc>
          <w:tcPr>
            <w:tcW w:w="2254" w:type="dxa"/>
            <w:vAlign w:val="center"/>
          </w:tcPr>
          <w:p w14:paraId="55209DA3" w14:textId="77777777" w:rsidR="00A008BA" w:rsidRPr="00A1400F" w:rsidRDefault="00A008BA" w:rsidP="00A008BA">
            <w:pPr>
              <w:pStyle w:val="Tableheading"/>
            </w:pPr>
            <w:r w:rsidRPr="00A1400F">
              <w:t>Weathered rock/Stiff soils</w:t>
            </w:r>
          </w:p>
        </w:tc>
        <w:tc>
          <w:tcPr>
            <w:tcW w:w="2254" w:type="dxa"/>
            <w:vAlign w:val="center"/>
          </w:tcPr>
          <w:p w14:paraId="5F4C5A2B" w14:textId="77777777" w:rsidR="00A008BA" w:rsidRPr="00A1400F" w:rsidRDefault="00A008BA" w:rsidP="00A008BA">
            <w:pPr>
              <w:pStyle w:val="Tableheading"/>
            </w:pPr>
            <w:r w:rsidRPr="00A1400F">
              <w:t>Sandy Soils</w:t>
            </w:r>
          </w:p>
        </w:tc>
        <w:tc>
          <w:tcPr>
            <w:tcW w:w="2254" w:type="dxa"/>
            <w:vAlign w:val="center"/>
          </w:tcPr>
          <w:p w14:paraId="0F2C094D" w14:textId="77777777" w:rsidR="00A008BA" w:rsidRPr="00A1400F" w:rsidRDefault="00A008BA" w:rsidP="00A008BA">
            <w:pPr>
              <w:pStyle w:val="Tableheading"/>
            </w:pPr>
            <w:r w:rsidRPr="00A1400F">
              <w:t>Clayey Soils</w:t>
            </w:r>
          </w:p>
        </w:tc>
      </w:tr>
      <w:tr w:rsidR="00A008BA" w:rsidRPr="00A1400F" w14:paraId="122E210C" w14:textId="77777777" w:rsidTr="007E374C">
        <w:trPr>
          <w:trHeight w:val="340"/>
        </w:trPr>
        <w:tc>
          <w:tcPr>
            <w:tcW w:w="2254" w:type="dxa"/>
          </w:tcPr>
          <w:p w14:paraId="31FE0740" w14:textId="77777777" w:rsidR="00A008BA" w:rsidRPr="00A1400F" w:rsidRDefault="00A008BA" w:rsidP="00A9527B">
            <w:pPr>
              <w:pStyle w:val="Tabletext"/>
            </w:pPr>
            <w:proofErr w:type="spellStart"/>
            <w:r w:rsidRPr="00A1400F">
              <w:t>Δx</w:t>
            </w:r>
            <w:proofErr w:type="spellEnd"/>
            <w:r w:rsidRPr="00A1400F">
              <w:t>=</w:t>
            </w:r>
            <w:proofErr w:type="spellStart"/>
            <w:r w:rsidRPr="00A1400F">
              <w:t>Δ</w:t>
            </w:r>
            <w:proofErr w:type="gramStart"/>
            <w:r w:rsidRPr="00A1400F">
              <w:t>y</w:t>
            </w:r>
            <w:proofErr w:type="spellEnd"/>
            <w:r w:rsidRPr="00A1400F">
              <w:rPr>
                <w:vertAlign w:val="superscript"/>
              </w:rPr>
              <w:t>(</w:t>
            </w:r>
            <w:proofErr w:type="gramEnd"/>
            <w:r w:rsidRPr="00A1400F">
              <w:rPr>
                <w:vertAlign w:val="superscript"/>
              </w:rPr>
              <w:t>1)</w:t>
            </w:r>
          </w:p>
        </w:tc>
        <w:tc>
          <w:tcPr>
            <w:tcW w:w="2254" w:type="dxa"/>
            <w:vAlign w:val="center"/>
          </w:tcPr>
          <w:p w14:paraId="7968DEF0" w14:textId="77777777" w:rsidR="00A008BA" w:rsidRPr="00A1400F" w:rsidRDefault="00A008BA" w:rsidP="00A9527B">
            <w:pPr>
              <w:pStyle w:val="Tabletext"/>
            </w:pPr>
            <w:r w:rsidRPr="00A1400F">
              <w:t xml:space="preserve">H/1000 </w:t>
            </w:r>
            <w:r w:rsidRPr="00A1400F">
              <w:rPr>
                <w:vertAlign w:val="superscript"/>
              </w:rPr>
              <w:t>(2)</w:t>
            </w:r>
          </w:p>
        </w:tc>
        <w:tc>
          <w:tcPr>
            <w:tcW w:w="2254" w:type="dxa"/>
            <w:vAlign w:val="center"/>
          </w:tcPr>
          <w:p w14:paraId="473DA256" w14:textId="77777777" w:rsidR="00A008BA" w:rsidRPr="00A1400F" w:rsidRDefault="00A008BA" w:rsidP="00A9527B">
            <w:pPr>
              <w:pStyle w:val="Tabletext"/>
            </w:pPr>
            <w:r w:rsidRPr="00A1400F">
              <w:t>2H/1000</w:t>
            </w:r>
          </w:p>
        </w:tc>
        <w:tc>
          <w:tcPr>
            <w:tcW w:w="2254" w:type="dxa"/>
            <w:vAlign w:val="center"/>
          </w:tcPr>
          <w:p w14:paraId="22898E8B" w14:textId="77777777" w:rsidR="00A008BA" w:rsidRPr="00A1400F" w:rsidRDefault="00A008BA" w:rsidP="00A9527B">
            <w:pPr>
              <w:pStyle w:val="Tabletext"/>
            </w:pPr>
            <w:r w:rsidRPr="00A1400F">
              <w:t>3H/1000</w:t>
            </w:r>
          </w:p>
        </w:tc>
      </w:tr>
      <w:tr w:rsidR="00A008BA" w:rsidRPr="00A1400F" w14:paraId="40AF47B0" w14:textId="77777777" w:rsidTr="007E374C">
        <w:trPr>
          <w:trHeight w:val="340"/>
        </w:trPr>
        <w:tc>
          <w:tcPr>
            <w:tcW w:w="2254" w:type="dxa"/>
          </w:tcPr>
          <w:p w14:paraId="0EB685D4" w14:textId="77777777" w:rsidR="00A008BA" w:rsidRPr="00A1400F" w:rsidRDefault="00A008BA" w:rsidP="00A9527B">
            <w:pPr>
              <w:pStyle w:val="Tabletext"/>
            </w:pPr>
            <w:proofErr w:type="gramStart"/>
            <w:r w:rsidRPr="00A1400F">
              <w:t>Coefficient</w:t>
            </w:r>
            <w:r w:rsidRPr="00A1400F">
              <w:rPr>
                <w:vertAlign w:val="superscript"/>
              </w:rPr>
              <w:t>(</w:t>
            </w:r>
            <w:proofErr w:type="gramEnd"/>
            <w:r w:rsidRPr="00A1400F">
              <w:rPr>
                <w:vertAlign w:val="superscript"/>
              </w:rPr>
              <w:t>3)</w:t>
            </w:r>
            <w:r w:rsidRPr="00A1400F">
              <w:t xml:space="preserve"> (k)</w:t>
            </w:r>
          </w:p>
        </w:tc>
        <w:tc>
          <w:tcPr>
            <w:tcW w:w="2254" w:type="dxa"/>
            <w:vAlign w:val="center"/>
          </w:tcPr>
          <w:p w14:paraId="0B38DFE6" w14:textId="77777777" w:rsidR="00A008BA" w:rsidRPr="00A1400F" w:rsidRDefault="00A008BA" w:rsidP="00A9527B">
            <w:pPr>
              <w:pStyle w:val="Tabletext"/>
            </w:pPr>
            <w:r w:rsidRPr="00A1400F">
              <w:t>0.8</w:t>
            </w:r>
          </w:p>
        </w:tc>
        <w:tc>
          <w:tcPr>
            <w:tcW w:w="2254" w:type="dxa"/>
            <w:vAlign w:val="center"/>
          </w:tcPr>
          <w:p w14:paraId="1FF231C7" w14:textId="77777777" w:rsidR="00A008BA" w:rsidRPr="00A1400F" w:rsidRDefault="00A008BA" w:rsidP="00A9527B">
            <w:pPr>
              <w:pStyle w:val="Tabletext"/>
            </w:pPr>
            <w:r w:rsidRPr="00A1400F">
              <w:t>1.25</w:t>
            </w:r>
          </w:p>
        </w:tc>
        <w:tc>
          <w:tcPr>
            <w:tcW w:w="2254" w:type="dxa"/>
            <w:vAlign w:val="center"/>
          </w:tcPr>
          <w:p w14:paraId="296C741D" w14:textId="77777777" w:rsidR="00A008BA" w:rsidRPr="00A1400F" w:rsidRDefault="00A008BA" w:rsidP="00A9527B">
            <w:pPr>
              <w:pStyle w:val="Tabletext"/>
            </w:pPr>
            <w:r w:rsidRPr="00A1400F">
              <w:t>1.50</w:t>
            </w:r>
          </w:p>
        </w:tc>
      </w:tr>
    </w:tbl>
    <w:p w14:paraId="1F5E0BE6" w14:textId="06F6F035" w:rsidR="00A008BA" w:rsidRPr="00465C62" w:rsidRDefault="00A008BA" w:rsidP="006456E8">
      <w:pPr>
        <w:pStyle w:val="Notes"/>
      </w:pPr>
      <w:r w:rsidRPr="00465C62">
        <w:t xml:space="preserve">Notes: 1. </w:t>
      </w:r>
      <w:proofErr w:type="spellStart"/>
      <w:r w:rsidRPr="00465C62">
        <w:t>Δx</w:t>
      </w:r>
      <w:proofErr w:type="spellEnd"/>
      <w:r w:rsidRPr="00465C62">
        <w:t xml:space="preserve"> and </w:t>
      </w:r>
      <w:bookmarkStart w:id="7" w:name="_GoBack"/>
      <w:bookmarkEnd w:id="7"/>
      <w:proofErr w:type="spellStart"/>
      <w:r w:rsidRPr="00465C62">
        <w:t>Δy</w:t>
      </w:r>
      <w:proofErr w:type="spellEnd"/>
      <w:r w:rsidRPr="00465C62">
        <w:t xml:space="preserve"> are horizontal and vertical displacements at top of wall, respectively.</w:t>
      </w:r>
    </w:p>
    <w:p w14:paraId="75FB2BAD" w14:textId="77777777" w:rsidR="00A008BA" w:rsidRPr="00465C62" w:rsidRDefault="00A008BA" w:rsidP="006456E8">
      <w:pPr>
        <w:pStyle w:val="Notes"/>
      </w:pPr>
      <w:r w:rsidRPr="00465C62">
        <w:t>2. H is retained height.</w:t>
      </w:r>
    </w:p>
    <w:p w14:paraId="3FC783BC" w14:textId="77777777" w:rsidR="00A008BA" w:rsidRPr="00465C62" w:rsidRDefault="00A008BA" w:rsidP="006456E8">
      <w:pPr>
        <w:pStyle w:val="Notes"/>
      </w:pPr>
      <w:r w:rsidRPr="00465C62">
        <w:t xml:space="preserve">3. Horizontal displacement behind soil-nailed block is estimated as </w:t>
      </w:r>
    </w:p>
    <w:p w14:paraId="5909102C" w14:textId="77B0B0A3" w:rsidR="00A008BA" w:rsidRDefault="00A008BA" w:rsidP="00716CB0">
      <w:pPr>
        <w:pStyle w:val="Notes"/>
      </w:pPr>
      <w:r w:rsidRPr="00465C62">
        <w:t>Δ</w:t>
      </w:r>
      <w:r w:rsidRPr="00465C62">
        <w:rPr>
          <w:vertAlign w:val="subscript"/>
        </w:rPr>
        <w:t>0</w:t>
      </w:r>
      <w:r w:rsidRPr="00465C62">
        <w:t>=k(1-tanφ’).H</w:t>
      </w:r>
    </w:p>
    <w:sectPr w:rsidR="00A008BA" w:rsidSect="006C51CB">
      <w:headerReference w:type="default" r:id="rId16"/>
      <w:footerReference w:type="default" r:id="rId17"/>
      <w:headerReference w:type="first" r:id="rId18"/>
      <w:pgSz w:w="11907" w:h="16840" w:code="9"/>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E43C4" w14:textId="77777777" w:rsidR="00987B8D" w:rsidRDefault="00987B8D" w:rsidP="00855982">
      <w:pPr>
        <w:spacing w:after="0" w:line="240" w:lineRule="auto"/>
      </w:pPr>
      <w:r>
        <w:separator/>
      </w:r>
    </w:p>
  </w:endnote>
  <w:endnote w:type="continuationSeparator" w:id="0">
    <w:p w14:paraId="0977E7DC" w14:textId="77777777" w:rsidR="00987B8D" w:rsidRDefault="00987B8D"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45F1" w14:textId="48675E3B" w:rsidR="00855982" w:rsidRDefault="00896BF6">
    <w:pPr>
      <w:pStyle w:val="Footer"/>
    </w:pPr>
    <w:r>
      <w:rPr>
        <w:noProof/>
      </w:rPr>
      <w:t xml:space="preserve">Page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F941A" w14:textId="77777777" w:rsidR="00987B8D" w:rsidRDefault="00987B8D" w:rsidP="00855982">
      <w:pPr>
        <w:spacing w:after="0" w:line="240" w:lineRule="auto"/>
      </w:pPr>
      <w:r>
        <w:separator/>
      </w:r>
    </w:p>
  </w:footnote>
  <w:footnote w:type="continuationSeparator" w:id="0">
    <w:p w14:paraId="4F2A37F8" w14:textId="77777777" w:rsidR="00987B8D" w:rsidRDefault="00987B8D"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DA40B" w14:textId="21775E71" w:rsidR="00896BF6" w:rsidRPr="00896BF6" w:rsidRDefault="00C5768E" w:rsidP="00896BF6">
    <w:pPr>
      <w:pStyle w:val="Header"/>
      <w:jc w:val="center"/>
      <w:rPr>
        <w:color w:val="A6A6A6" w:themeColor="background1" w:themeShade="A6"/>
      </w:rPr>
    </w:pPr>
    <w:r>
      <w:rPr>
        <w:color w:val="A6A6A6" w:themeColor="background1" w:themeShade="A6"/>
      </w:rPr>
      <w:t>10</w:t>
    </w:r>
    <w:r w:rsidR="00896BF6" w:rsidRPr="004049DD">
      <w:rPr>
        <w:color w:val="A6A6A6" w:themeColor="background1" w:themeShade="A6"/>
        <w:vertAlign w:val="superscript"/>
      </w:rPr>
      <w:t>h</w:t>
    </w:r>
    <w:r w:rsidR="00896BF6" w:rsidRPr="004049DD">
      <w:rPr>
        <w:color w:val="A6A6A6" w:themeColor="background1" w:themeShade="A6"/>
      </w:rPr>
      <w:t xml:space="preserve"> Australian Small Bridges Conference</w:t>
    </w:r>
    <w:r w:rsidR="00F17AE1">
      <w:rPr>
        <w:color w:val="A6A6A6" w:themeColor="background1" w:themeShade="A6"/>
      </w:rPr>
      <w:t xml:space="preserve"> 20</w:t>
    </w:r>
    <w:r>
      <w:rPr>
        <w:color w:val="A6A6A6" w:themeColor="background1" w:themeShade="A6"/>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8CA1A" w14:textId="12880241" w:rsidR="008E7CEA" w:rsidRPr="008E7CEA" w:rsidRDefault="008E7CEA" w:rsidP="008E7CEA">
    <w:pPr>
      <w:pStyle w:val="Header"/>
      <w:jc w:val="center"/>
      <w:rPr>
        <w:color w:val="A6A6A6" w:themeColor="background1" w:themeShade="A6"/>
        <w:szCs w:val="16"/>
      </w:rPr>
    </w:pPr>
    <w:r>
      <w:rPr>
        <w:color w:val="A6A6A6" w:themeColor="background1" w:themeShade="A6"/>
        <w:szCs w:val="16"/>
      </w:rPr>
      <w:t>9</w:t>
    </w:r>
    <w:r w:rsidRPr="008E7CEA">
      <w:rPr>
        <w:color w:val="A6A6A6" w:themeColor="background1" w:themeShade="A6"/>
        <w:szCs w:val="16"/>
        <w:vertAlign w:val="superscript"/>
      </w:rPr>
      <w:t>h</w:t>
    </w:r>
    <w:r w:rsidRPr="008E7CEA">
      <w:rPr>
        <w:color w:val="A6A6A6" w:themeColor="background1" w:themeShade="A6"/>
        <w:szCs w:val="16"/>
      </w:rPr>
      <w:t xml:space="preserve"> Australian Small Bridges Conference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55559"/>
    <w:multiLevelType w:val="multilevel"/>
    <w:tmpl w:val="4B822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B3653E7"/>
    <w:multiLevelType w:val="hybridMultilevel"/>
    <w:tmpl w:val="BAB659E6"/>
    <w:lvl w:ilvl="0" w:tplc="21EA6FAE">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F90A78"/>
    <w:multiLevelType w:val="multilevel"/>
    <w:tmpl w:val="F918CA62"/>
    <w:lvl w:ilvl="0">
      <w:start w:val="1"/>
      <w:numFmt w:val="decimal"/>
      <w:lvlText w:val="%1"/>
      <w:lvlJc w:val="left"/>
      <w:pPr>
        <w:ind w:left="432" w:hanging="432"/>
      </w:pPr>
      <w:rPr>
        <w:rFonts w:hint="default"/>
        <w:b w:val="0"/>
        <w:i w:val="0"/>
        <w:sz w:val="24"/>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E831F6"/>
    <w:multiLevelType w:val="multilevel"/>
    <w:tmpl w:val="619C15B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6A868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CB2694"/>
    <w:multiLevelType w:val="multilevel"/>
    <w:tmpl w:val="7076030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1430EB0"/>
    <w:multiLevelType w:val="hybridMultilevel"/>
    <w:tmpl w:val="AC1E9CAE"/>
    <w:lvl w:ilvl="0" w:tplc="24620604">
      <w:start w:val="1"/>
      <w:numFmt w:val="bullet"/>
      <w:pStyle w:val="Bullet2"/>
      <w:lvlText w:val=""/>
      <w:lvlJc w:val="left"/>
      <w:pPr>
        <w:ind w:left="71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61A95DCC"/>
    <w:multiLevelType w:val="singleLevel"/>
    <w:tmpl w:val="0FC0A51A"/>
    <w:lvl w:ilvl="0">
      <w:start w:val="1"/>
      <w:numFmt w:val="bullet"/>
      <w:lvlText w:val=""/>
      <w:lvlJc w:val="left"/>
      <w:pPr>
        <w:ind w:left="357" w:hanging="357"/>
      </w:pPr>
      <w:rPr>
        <w:rFonts w:ascii="Symbol" w:hAnsi="Symbol" w:hint="default"/>
        <w:color w:val="auto"/>
        <w:sz w:val="20"/>
      </w:rPr>
    </w:lvl>
  </w:abstractNum>
  <w:abstractNum w:abstractNumId="26" w15:restartNumberingAfterBreak="0">
    <w:nsid w:val="7FB805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1"/>
  </w:num>
  <w:num w:numId="14">
    <w:abstractNumId w:val="22"/>
  </w:num>
  <w:num w:numId="15">
    <w:abstractNumId w:val="12"/>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17"/>
  </w:num>
  <w:num w:numId="29">
    <w:abstractNumId w:val="20"/>
  </w:num>
  <w:num w:numId="30">
    <w:abstractNumId w:val="23"/>
  </w:num>
  <w:num w:numId="31">
    <w:abstractNumId w:val="10"/>
  </w:num>
  <w:num w:numId="32">
    <w:abstractNumId w:val="21"/>
  </w:num>
  <w:num w:numId="33">
    <w:abstractNumId w:val="19"/>
  </w:num>
  <w:num w:numId="34">
    <w:abstractNumId w:val="26"/>
  </w:num>
  <w:num w:numId="35">
    <w:abstractNumId w:val="18"/>
  </w:num>
  <w:num w:numId="36">
    <w:abstractNumId w:val="14"/>
  </w:num>
  <w:num w:numId="37">
    <w:abstractNumId w:val="24"/>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422"/>
    <w:rsid w:val="00007636"/>
    <w:rsid w:val="00015422"/>
    <w:rsid w:val="00053647"/>
    <w:rsid w:val="000543B4"/>
    <w:rsid w:val="00160B36"/>
    <w:rsid w:val="00191CCF"/>
    <w:rsid w:val="0019476F"/>
    <w:rsid w:val="001D4362"/>
    <w:rsid w:val="0026092B"/>
    <w:rsid w:val="002D332E"/>
    <w:rsid w:val="002F4302"/>
    <w:rsid w:val="0032241E"/>
    <w:rsid w:val="00385E9A"/>
    <w:rsid w:val="003A5AAC"/>
    <w:rsid w:val="003A6DD7"/>
    <w:rsid w:val="00424851"/>
    <w:rsid w:val="00467914"/>
    <w:rsid w:val="00480B6D"/>
    <w:rsid w:val="004929E4"/>
    <w:rsid w:val="004F2D9B"/>
    <w:rsid w:val="005259A0"/>
    <w:rsid w:val="00540C6C"/>
    <w:rsid w:val="005867ED"/>
    <w:rsid w:val="005D0971"/>
    <w:rsid w:val="00634731"/>
    <w:rsid w:val="006456E8"/>
    <w:rsid w:val="006810B7"/>
    <w:rsid w:val="006A723C"/>
    <w:rsid w:val="006C51CB"/>
    <w:rsid w:val="007013FE"/>
    <w:rsid w:val="00701DE6"/>
    <w:rsid w:val="00716CB0"/>
    <w:rsid w:val="00723857"/>
    <w:rsid w:val="007325D9"/>
    <w:rsid w:val="007833A7"/>
    <w:rsid w:val="007940F6"/>
    <w:rsid w:val="007B2827"/>
    <w:rsid w:val="007C3371"/>
    <w:rsid w:val="007D76D7"/>
    <w:rsid w:val="007E68DB"/>
    <w:rsid w:val="00803320"/>
    <w:rsid w:val="0080368D"/>
    <w:rsid w:val="0082541C"/>
    <w:rsid w:val="00852924"/>
    <w:rsid w:val="00855982"/>
    <w:rsid w:val="008617A1"/>
    <w:rsid w:val="008872C3"/>
    <w:rsid w:val="00896BF6"/>
    <w:rsid w:val="008B165D"/>
    <w:rsid w:val="008E7CEA"/>
    <w:rsid w:val="00901278"/>
    <w:rsid w:val="00953AF1"/>
    <w:rsid w:val="00987B8D"/>
    <w:rsid w:val="009B268C"/>
    <w:rsid w:val="00A008BA"/>
    <w:rsid w:val="00A01FCE"/>
    <w:rsid w:val="00A10484"/>
    <w:rsid w:val="00A33E41"/>
    <w:rsid w:val="00A76B77"/>
    <w:rsid w:val="00A9527B"/>
    <w:rsid w:val="00AA7CA3"/>
    <w:rsid w:val="00B51356"/>
    <w:rsid w:val="00B82545"/>
    <w:rsid w:val="00B93FA8"/>
    <w:rsid w:val="00C067F7"/>
    <w:rsid w:val="00C21AE4"/>
    <w:rsid w:val="00C5768E"/>
    <w:rsid w:val="00C82C0D"/>
    <w:rsid w:val="00C8664D"/>
    <w:rsid w:val="00CA45F6"/>
    <w:rsid w:val="00CD3987"/>
    <w:rsid w:val="00DD1DE8"/>
    <w:rsid w:val="00E05103"/>
    <w:rsid w:val="00E41EDA"/>
    <w:rsid w:val="00E43B66"/>
    <w:rsid w:val="00EB40D5"/>
    <w:rsid w:val="00F051C3"/>
    <w:rsid w:val="00F17AE1"/>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03DAF"/>
  <w15:chartTrackingRefBased/>
  <w15:docId w15:val="{987013BD-7A58-423C-A3AD-D630F92E5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27B"/>
    <w:rPr>
      <w:sz w:val="20"/>
    </w:rPr>
  </w:style>
  <w:style w:type="paragraph" w:styleId="Heading1">
    <w:name w:val="heading 1"/>
    <w:basedOn w:val="Normal"/>
    <w:next w:val="Normal"/>
    <w:link w:val="Heading1Char"/>
    <w:autoRedefine/>
    <w:uiPriority w:val="9"/>
    <w:qFormat/>
    <w:rsid w:val="006C51CB"/>
    <w:pPr>
      <w:keepNext/>
      <w:keepLines/>
      <w:numPr>
        <w:numId w:val="30"/>
      </w:numPr>
      <w:spacing w:before="240"/>
      <w:outlineLvl w:val="0"/>
    </w:pPr>
    <w:rPr>
      <w:rFonts w:ascii="Arial Bold" w:eastAsiaTheme="majorEastAsia" w:hAnsi="Arial Bold" w:cstheme="majorBidi"/>
      <w:b/>
      <w:bCs/>
      <w:caps/>
      <w:szCs w:val="36"/>
    </w:rPr>
  </w:style>
  <w:style w:type="paragraph" w:styleId="Heading2">
    <w:name w:val="heading 2"/>
    <w:basedOn w:val="Heading1"/>
    <w:next w:val="Normal"/>
    <w:link w:val="Heading2Char"/>
    <w:autoRedefine/>
    <w:uiPriority w:val="9"/>
    <w:unhideWhenUsed/>
    <w:qFormat/>
    <w:rsid w:val="006C51CB"/>
    <w:pPr>
      <w:numPr>
        <w:ilvl w:val="1"/>
        <w:numId w:val="33"/>
      </w:numPr>
      <w:ind w:left="578" w:hanging="578"/>
      <w:outlineLvl w:val="1"/>
    </w:pPr>
    <w:rPr>
      <w:bCs w:val="0"/>
      <w:caps w:val="0"/>
      <w:szCs w:val="28"/>
    </w:rPr>
  </w:style>
  <w:style w:type="paragraph" w:styleId="Heading3">
    <w:name w:val="heading 3"/>
    <w:basedOn w:val="Normal"/>
    <w:next w:val="Normal"/>
    <w:link w:val="Heading3Char"/>
    <w:autoRedefine/>
    <w:uiPriority w:val="9"/>
    <w:unhideWhenUsed/>
    <w:qFormat/>
    <w:rsid w:val="00B82545"/>
    <w:pPr>
      <w:keepNext/>
      <w:keepLines/>
      <w:numPr>
        <w:ilvl w:val="2"/>
        <w:numId w:val="35"/>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Heading1"/>
    <w:link w:val="TitleChar"/>
    <w:autoRedefine/>
    <w:uiPriority w:val="1"/>
    <w:qFormat/>
    <w:rsid w:val="007E68DB"/>
    <w:pPr>
      <w:contextualSpacing/>
      <w:jc w:val="center"/>
    </w:pPr>
    <w:rPr>
      <w:rFonts w:ascii="Arial Bold" w:eastAsiaTheme="majorEastAsia" w:hAnsi="Arial Bold" w:cstheme="majorBidi"/>
      <w:b/>
      <w:sz w:val="28"/>
      <w:szCs w:val="56"/>
    </w:rPr>
  </w:style>
  <w:style w:type="character" w:customStyle="1" w:styleId="TitleChar">
    <w:name w:val="Title Char"/>
    <w:basedOn w:val="DefaultParagraphFont"/>
    <w:link w:val="Title"/>
    <w:uiPriority w:val="1"/>
    <w:rsid w:val="007E68DB"/>
    <w:rPr>
      <w:rFonts w:ascii="Arial Bold" w:eastAsiaTheme="majorEastAsia" w:hAnsi="Arial Bold" w:cstheme="majorBidi"/>
      <w:b/>
      <w:sz w:val="28"/>
      <w:szCs w:val="56"/>
    </w:rPr>
  </w:style>
  <w:style w:type="paragraph" w:styleId="Header">
    <w:name w:val="header"/>
    <w:aliases w:val="RMS Header"/>
    <w:basedOn w:val="Normal"/>
    <w:link w:val="HeaderChar"/>
    <w:autoRedefine/>
    <w:uiPriority w:val="99"/>
    <w:unhideWhenUsed/>
    <w:rsid w:val="008E7CEA"/>
    <w:pPr>
      <w:spacing w:after="0" w:line="240" w:lineRule="auto"/>
    </w:pPr>
    <w:rPr>
      <w:b/>
      <w:sz w:val="16"/>
    </w:rPr>
  </w:style>
  <w:style w:type="character" w:customStyle="1" w:styleId="HeaderChar">
    <w:name w:val="Header Char"/>
    <w:aliases w:val="RMS Header Char"/>
    <w:basedOn w:val="DefaultParagraphFont"/>
    <w:link w:val="Header"/>
    <w:uiPriority w:val="99"/>
    <w:rsid w:val="008E7CEA"/>
    <w:rPr>
      <w:b/>
      <w:sz w:val="16"/>
    </w:rPr>
  </w:style>
  <w:style w:type="character" w:customStyle="1" w:styleId="Heading1Char">
    <w:name w:val="Heading 1 Char"/>
    <w:basedOn w:val="DefaultParagraphFont"/>
    <w:link w:val="Heading1"/>
    <w:uiPriority w:val="9"/>
    <w:rsid w:val="006C51CB"/>
    <w:rPr>
      <w:rFonts w:ascii="Arial Bold" w:eastAsiaTheme="majorEastAsia" w:hAnsi="Arial Bold" w:cstheme="majorBidi"/>
      <w:b/>
      <w:bCs/>
      <w:caps/>
      <w:szCs w:val="36"/>
    </w:rPr>
  </w:style>
  <w:style w:type="character" w:customStyle="1" w:styleId="Heading2Char">
    <w:name w:val="Heading 2 Char"/>
    <w:basedOn w:val="DefaultParagraphFont"/>
    <w:link w:val="Heading2"/>
    <w:uiPriority w:val="9"/>
    <w:rsid w:val="006C51CB"/>
    <w:rPr>
      <w:rFonts w:ascii="Arial Bold" w:eastAsiaTheme="majorEastAsia" w:hAnsi="Arial Bold" w:cstheme="majorBidi"/>
      <w:b/>
      <w:szCs w:val="28"/>
    </w:rPr>
  </w:style>
  <w:style w:type="character" w:customStyle="1" w:styleId="Heading3Char">
    <w:name w:val="Heading 3 Char"/>
    <w:basedOn w:val="DefaultParagraphFont"/>
    <w:link w:val="Heading3"/>
    <w:uiPriority w:val="9"/>
    <w:rsid w:val="00B82545"/>
    <w:rPr>
      <w:rFonts w:eastAsiaTheme="majorEastAsia"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autoRedefine/>
    <w:uiPriority w:val="99"/>
    <w:unhideWhenUsed/>
    <w:qFormat/>
    <w:rsid w:val="00896BF6"/>
    <w:pPr>
      <w:spacing w:after="0" w:line="240" w:lineRule="auto"/>
      <w:jc w:val="center"/>
    </w:pPr>
  </w:style>
  <w:style w:type="character" w:customStyle="1" w:styleId="FooterChar">
    <w:name w:val="Footer Char"/>
    <w:basedOn w:val="DefaultParagraphFont"/>
    <w:link w:val="Footer"/>
    <w:uiPriority w:val="99"/>
    <w:rsid w:val="00896BF6"/>
    <w:rPr>
      <w:sz w:val="20"/>
    </w:rPr>
  </w:style>
  <w:style w:type="paragraph" w:customStyle="1" w:styleId="Tabletext">
    <w:name w:val="Table text"/>
    <w:basedOn w:val="Normal"/>
    <w:next w:val="Normal"/>
    <w:autoRedefine/>
    <w:qFormat/>
    <w:rsid w:val="00A9527B"/>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semiHidden/>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paragraph" w:customStyle="1" w:styleId="Author">
    <w:name w:val="Author"/>
    <w:basedOn w:val="Normal"/>
    <w:next w:val="Normal"/>
    <w:link w:val="AuthorChar"/>
    <w:autoRedefine/>
    <w:qFormat/>
    <w:rsid w:val="002D332E"/>
    <w:pPr>
      <w:spacing w:before="240"/>
      <w:contextualSpacing/>
      <w:jc w:val="center"/>
    </w:pPr>
  </w:style>
  <w:style w:type="paragraph" w:customStyle="1" w:styleId="Notes">
    <w:name w:val="Notes"/>
    <w:basedOn w:val="Normal"/>
    <w:next w:val="Normal"/>
    <w:autoRedefine/>
    <w:qFormat/>
    <w:rsid w:val="006456E8"/>
    <w:pPr>
      <w:contextualSpacing/>
    </w:pPr>
    <w:rPr>
      <w:rFonts w:asciiTheme="minorBidi" w:hAnsiTheme="minorBidi"/>
      <w:szCs w:val="20"/>
    </w:rPr>
  </w:style>
  <w:style w:type="character" w:customStyle="1" w:styleId="AuthorChar">
    <w:name w:val="Author Char"/>
    <w:basedOn w:val="DefaultParagraphFont"/>
    <w:link w:val="Author"/>
    <w:rsid w:val="002D332E"/>
  </w:style>
  <w:style w:type="paragraph" w:customStyle="1" w:styleId="Bullet1">
    <w:name w:val="Bullet 1"/>
    <w:basedOn w:val="Normal"/>
    <w:autoRedefine/>
    <w:qFormat/>
    <w:rsid w:val="00A01FCE"/>
    <w:pPr>
      <w:numPr>
        <w:numId w:val="36"/>
      </w:numPr>
      <w:ind w:left="357" w:hanging="357"/>
      <w:contextualSpacing/>
    </w:pPr>
  </w:style>
  <w:style w:type="paragraph" w:customStyle="1" w:styleId="Bullet2">
    <w:name w:val="Bullet2"/>
    <w:basedOn w:val="Bullet1"/>
    <w:autoRedefine/>
    <w:qFormat/>
    <w:rsid w:val="007C3371"/>
    <w:pPr>
      <w:numPr>
        <w:numId w:val="37"/>
      </w:numPr>
    </w:pPr>
  </w:style>
  <w:style w:type="paragraph" w:customStyle="1" w:styleId="Graphicdescription">
    <w:name w:val="Graphic description"/>
    <w:basedOn w:val="Normal"/>
    <w:next w:val="Normal"/>
    <w:autoRedefine/>
    <w:qFormat/>
    <w:rsid w:val="00C5768E"/>
    <w:pPr>
      <w:spacing w:line="240" w:lineRule="auto"/>
      <w:jc w:val="center"/>
    </w:pPr>
    <w:rPr>
      <w:b/>
      <w:sz w:val="18"/>
    </w:rPr>
  </w:style>
  <w:style w:type="paragraph" w:customStyle="1" w:styleId="AbstractHeading">
    <w:name w:val="Abstract Heading"/>
    <w:basedOn w:val="Normal"/>
    <w:next w:val="Normal"/>
    <w:autoRedefine/>
    <w:qFormat/>
    <w:rsid w:val="00F051C3"/>
    <w:rPr>
      <w:rFonts w:ascii="Arial Bold" w:hAnsi="Arial Bold"/>
      <w:b/>
      <w:caps/>
    </w:rPr>
  </w:style>
  <w:style w:type="paragraph" w:customStyle="1" w:styleId="TableTitle">
    <w:name w:val="Table Title"/>
    <w:basedOn w:val="Normal"/>
    <w:next w:val="Normal"/>
    <w:autoRedefine/>
    <w:qFormat/>
    <w:rsid w:val="006456E8"/>
    <w:pPr>
      <w:keepNext/>
      <w:keepLines/>
    </w:pPr>
    <w:rPr>
      <w:b/>
    </w:rPr>
  </w:style>
  <w:style w:type="paragraph" w:customStyle="1" w:styleId="Tableheading">
    <w:name w:val="Table heading"/>
    <w:basedOn w:val="Normal"/>
    <w:next w:val="Normal"/>
    <w:autoRedefine/>
    <w:qFormat/>
    <w:rsid w:val="00C21AE4"/>
    <w:pPr>
      <w:keepNext/>
      <w:spacing w:before="60" w:after="60" w:line="240" w:lineRule="auto"/>
    </w:pPr>
    <w:rPr>
      <w:b/>
    </w:rPr>
  </w:style>
  <w:style w:type="paragraph" w:customStyle="1" w:styleId="TableHeadingCentred">
    <w:name w:val="Table Heading Centred"/>
    <w:basedOn w:val="Tableheading"/>
    <w:next w:val="Normal"/>
    <w:qFormat/>
    <w:rsid w:val="0082541C"/>
    <w:pPr>
      <w:jc w:val="center"/>
    </w:pPr>
  </w:style>
  <w:style w:type="paragraph" w:styleId="BodyText">
    <w:name w:val="Body Text"/>
    <w:basedOn w:val="Normal"/>
    <w:link w:val="BodyTextChar"/>
    <w:uiPriority w:val="99"/>
    <w:semiHidden/>
    <w:unhideWhenUsed/>
    <w:rsid w:val="00A008BA"/>
    <w:pPr>
      <w:spacing w:after="120"/>
    </w:pPr>
  </w:style>
  <w:style w:type="character" w:customStyle="1" w:styleId="BodyTextChar">
    <w:name w:val="Body Text Char"/>
    <w:basedOn w:val="DefaultParagraphFont"/>
    <w:link w:val="BodyText"/>
    <w:uiPriority w:val="99"/>
    <w:semiHidden/>
    <w:rsid w:val="00A008BA"/>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AB9FEBF3074AC2A1F3EB3EA3FC41E4"/>
        <w:category>
          <w:name w:val="General"/>
          <w:gallery w:val="placeholder"/>
        </w:category>
        <w:types>
          <w:type w:val="bbPlcHdr"/>
        </w:types>
        <w:behaviors>
          <w:behavior w:val="content"/>
        </w:behaviors>
        <w:guid w:val="{7A7D4B86-AFBD-4C68-86DA-AD05A6A9E787}"/>
      </w:docPartPr>
      <w:docPartBody>
        <w:p w:rsidR="00F32664" w:rsidRDefault="00B4338F">
          <w:pPr>
            <w:pStyle w:val="80AB9FEBF3074AC2A1F3EB3EA3FC41E4"/>
          </w:pPr>
          <w:r>
            <w:t>abstract</w:t>
          </w:r>
        </w:p>
      </w:docPartBody>
    </w:docPart>
    <w:docPart>
      <w:docPartPr>
        <w:name w:val="D8E5F60357DA4B8DAEB19C715C08871A"/>
        <w:category>
          <w:name w:val="General"/>
          <w:gallery w:val="placeholder"/>
        </w:category>
        <w:types>
          <w:type w:val="bbPlcHdr"/>
        </w:types>
        <w:behaviors>
          <w:behavior w:val="content"/>
        </w:behaviors>
        <w:guid w:val="{E76180BB-7675-4DC7-A1E1-EBF81639882F}"/>
      </w:docPartPr>
      <w:docPartBody>
        <w:p w:rsidR="00B4338F" w:rsidRDefault="00B4338F" w:rsidP="00855982">
          <w:r>
            <w:t>Use style “NORMAL” or 10pt Arial not bold. 0pt before and 8 pt after. Single line spacing. Left aligned</w:t>
          </w:r>
        </w:p>
        <w:p w:rsidR="00B4338F" w:rsidRDefault="00B4338F" w:rsidP="00855982">
          <w:r>
            <w:t xml:space="preserve">No more than three paragraphs. </w:t>
          </w:r>
        </w:p>
        <w:p w:rsidR="00F32664" w:rsidRDefault="00B4338F">
          <w:pPr>
            <w:pStyle w:val="D8E5F60357DA4B8DAEB19C715C08871A"/>
          </w:pPr>
          <w:r>
            <w:t>Should be a brief overview of the project purpose, methodology, learnings and outcomes. Details should be provided in the body of the paper, not here.</w:t>
          </w:r>
        </w:p>
      </w:docPartBody>
    </w:docPart>
    <w:docPart>
      <w:docPartPr>
        <w:name w:val="DefaultPlaceholder_-1854013440"/>
        <w:category>
          <w:name w:val="General"/>
          <w:gallery w:val="placeholder"/>
        </w:category>
        <w:types>
          <w:type w:val="bbPlcHdr"/>
        </w:types>
        <w:behaviors>
          <w:behavior w:val="content"/>
        </w:behaviors>
        <w:guid w:val="{7A8FDE2D-4442-4537-9F7B-A97F01F9B8FB}"/>
      </w:docPartPr>
      <w:docPartBody>
        <w:p w:rsidR="00F32664" w:rsidRDefault="00F30D65">
          <w:r w:rsidRPr="00A4311E">
            <w:rPr>
              <w:rStyle w:val="PlaceholderText"/>
            </w:rPr>
            <w:t>Click or tap here to enter text.</w:t>
          </w:r>
        </w:p>
      </w:docPartBody>
    </w:docPart>
    <w:docPart>
      <w:docPartPr>
        <w:name w:val="38B0B7303828422FB777DBA55E28C6F8"/>
        <w:category>
          <w:name w:val="General"/>
          <w:gallery w:val="placeholder"/>
        </w:category>
        <w:types>
          <w:type w:val="bbPlcHdr"/>
        </w:types>
        <w:behaviors>
          <w:behavior w:val="content"/>
        </w:behaviors>
        <w:guid w:val="{6255887A-4385-4E54-BDA2-9E3E1F23E140}"/>
      </w:docPartPr>
      <w:docPartBody>
        <w:p w:rsidR="00B4338F" w:rsidRDefault="00B4338F" w:rsidP="00B51356">
          <w:r>
            <w:t xml:space="preserve">Use style “NORMAL” or 10pt Arial not bold. 0pt before and 8 pt after. Single line spacing, Left aligned </w:t>
          </w:r>
        </w:p>
        <w:p w:rsidR="00F32664" w:rsidRDefault="00B4338F" w:rsidP="00F30D65">
          <w:pPr>
            <w:pStyle w:val="38B0B7303828422FB777DBA55E28C6F8"/>
          </w:pPr>
          <w:r>
            <w:t>Describe the problem that your project was designed to solve and an overview of the project itself. The rest of the paper should flow on from here..</w:t>
          </w:r>
        </w:p>
      </w:docPartBody>
    </w:docPart>
    <w:docPart>
      <w:docPartPr>
        <w:name w:val="361B24A8596D4E77921141BA54040608"/>
        <w:category>
          <w:name w:val="General"/>
          <w:gallery w:val="placeholder"/>
        </w:category>
        <w:types>
          <w:type w:val="bbPlcHdr"/>
        </w:types>
        <w:behaviors>
          <w:behavior w:val="content"/>
        </w:behaviors>
        <w:guid w:val="{FA235CFD-87BB-4817-AA8D-7F25FC5F46B7}"/>
      </w:docPartPr>
      <w:docPartBody>
        <w:p w:rsidR="0096300D" w:rsidRDefault="00B4338F" w:rsidP="00F32664">
          <w:pPr>
            <w:pStyle w:val="361B24A8596D4E77921141BA54040608"/>
          </w:pPr>
          <w:r>
            <w:t>Use style “NORMAL” or 10pt Arial not bold. 0pt before and 8 pt after. Single line spacing, Left aligned</w:t>
          </w:r>
        </w:p>
      </w:docPartBody>
    </w:docPart>
    <w:docPart>
      <w:docPartPr>
        <w:name w:val="15E09B850EDE4F28B33E0DCE3B7FC84E"/>
        <w:category>
          <w:name w:val="General"/>
          <w:gallery w:val="placeholder"/>
        </w:category>
        <w:types>
          <w:type w:val="bbPlcHdr"/>
        </w:types>
        <w:behaviors>
          <w:behavior w:val="content"/>
        </w:behaviors>
        <w:guid w:val="{FF51442D-FBD6-4D1C-8424-D135E64AA6F8}"/>
      </w:docPartPr>
      <w:docPartBody>
        <w:p w:rsidR="00373EF1" w:rsidRDefault="0096300D" w:rsidP="0096300D">
          <w:pPr>
            <w:pStyle w:val="15E09B850EDE4F28B33E0DCE3B7FC84E"/>
          </w:pPr>
          <w:r w:rsidRPr="00A4311E">
            <w:rPr>
              <w:rStyle w:val="PlaceholderText"/>
            </w:rPr>
            <w:t>Click or tap here to enter text.</w:t>
          </w:r>
        </w:p>
      </w:docPartBody>
    </w:docPart>
    <w:docPart>
      <w:docPartPr>
        <w:name w:val="0AA86F6506D4435784C3B4D4598B7451"/>
        <w:category>
          <w:name w:val="General"/>
          <w:gallery w:val="placeholder"/>
        </w:category>
        <w:types>
          <w:type w:val="bbPlcHdr"/>
        </w:types>
        <w:behaviors>
          <w:behavior w:val="content"/>
        </w:behaviors>
        <w:guid w:val="{D346D036-1ED3-4EC1-AF0E-2F3CE0FF786C}"/>
      </w:docPartPr>
      <w:docPartBody>
        <w:p w:rsidR="00373EF1" w:rsidRDefault="0096300D" w:rsidP="0096300D">
          <w:pPr>
            <w:pStyle w:val="0AA86F6506D4435784C3B4D4598B7451"/>
          </w:pPr>
          <w:r w:rsidRPr="00A4311E">
            <w:rPr>
              <w:rStyle w:val="PlaceholderText"/>
            </w:rPr>
            <w:t>Click or tap here to enter text.</w:t>
          </w:r>
        </w:p>
      </w:docPartBody>
    </w:docPart>
    <w:docPart>
      <w:docPartPr>
        <w:name w:val="FD37A7F5F86D458F8265E755E5B865AD"/>
        <w:category>
          <w:name w:val="General"/>
          <w:gallery w:val="placeholder"/>
        </w:category>
        <w:types>
          <w:type w:val="bbPlcHdr"/>
        </w:types>
        <w:behaviors>
          <w:behavior w:val="content"/>
        </w:behaviors>
        <w:guid w:val="{18FD9BB2-42A4-4BF2-AF43-15C08C258508}"/>
      </w:docPartPr>
      <w:docPartBody>
        <w:p w:rsidR="00373EF1" w:rsidRDefault="00B4338F" w:rsidP="0096300D">
          <w:pPr>
            <w:pStyle w:val="FD37A7F5F86D458F8265E755E5B865AD"/>
          </w:pPr>
          <w:r>
            <w:t>Use style “NORMAL” or 10pt Arial not bold. 0pt before and 8 pt after. Single line spacing, Left aligned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90A78"/>
    <w:multiLevelType w:val="multilevel"/>
    <w:tmpl w:val="F918CA62"/>
    <w:lvl w:ilvl="0">
      <w:start w:val="1"/>
      <w:numFmt w:val="decimal"/>
      <w:lvlText w:val="%1"/>
      <w:lvlJc w:val="left"/>
      <w:pPr>
        <w:ind w:left="432" w:hanging="432"/>
      </w:pPr>
      <w:rPr>
        <w:rFonts w:hint="default"/>
        <w:b w:val="0"/>
        <w:i w:val="0"/>
        <w:sz w:val="24"/>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D65"/>
    <w:rsid w:val="00050D40"/>
    <w:rsid w:val="00130514"/>
    <w:rsid w:val="002762AB"/>
    <w:rsid w:val="003019FC"/>
    <w:rsid w:val="003073A9"/>
    <w:rsid w:val="00373EF1"/>
    <w:rsid w:val="00385DF1"/>
    <w:rsid w:val="00424ADE"/>
    <w:rsid w:val="005F1FFC"/>
    <w:rsid w:val="00627827"/>
    <w:rsid w:val="00741E51"/>
    <w:rsid w:val="00827AF8"/>
    <w:rsid w:val="0096300D"/>
    <w:rsid w:val="00A675F8"/>
    <w:rsid w:val="00B32500"/>
    <w:rsid w:val="00B4338F"/>
    <w:rsid w:val="00D91611"/>
    <w:rsid w:val="00DF19EA"/>
    <w:rsid w:val="00F30D65"/>
    <w:rsid w:val="00F32664"/>
    <w:rsid w:val="00F37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autoRedefine/>
    <w:uiPriority w:val="9"/>
    <w:unhideWhenUsed/>
    <w:qFormat/>
    <w:rsid w:val="00B4338F"/>
    <w:pPr>
      <w:keepNext/>
      <w:keepLines/>
      <w:numPr>
        <w:ilvl w:val="2"/>
        <w:numId w:val="1"/>
      </w:numPr>
      <w:spacing w:before="200"/>
      <w:outlineLvl w:val="2"/>
    </w:pPr>
    <w:rPr>
      <w:rFonts w:ascii="Arial" w:eastAsiaTheme="majorEastAsia" w:hAnsi="Arial" w:cstheme="majorBidi"/>
      <w:b/>
      <w:bCs/>
      <w:sz w:val="20"/>
      <w:szCs w:val="24"/>
      <w:lang w:eastAsia="ja-JP"/>
    </w:rPr>
  </w:style>
  <w:style w:type="paragraph" w:styleId="Heading5">
    <w:name w:val="heading 5"/>
    <w:basedOn w:val="Normal"/>
    <w:next w:val="Normal"/>
    <w:link w:val="Heading5Char"/>
    <w:uiPriority w:val="9"/>
    <w:semiHidden/>
    <w:unhideWhenUsed/>
    <w:qFormat/>
    <w:rsid w:val="0096300D"/>
    <w:pPr>
      <w:keepNext/>
      <w:keepLines/>
      <w:spacing w:before="200" w:after="0"/>
      <w:outlineLvl w:val="4"/>
    </w:pPr>
    <w:rPr>
      <w:rFonts w:asciiTheme="majorHAnsi" w:eastAsiaTheme="majorEastAsia" w:hAnsiTheme="majorHAnsi" w:cstheme="majorBidi"/>
      <w:color w:val="404040" w:themeColor="text1" w:themeTint="BF"/>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FD223910C64CF5BA5CAE529B5AA3FB">
    <w:name w:val="21FD223910C64CF5BA5CAE529B5AA3FB"/>
  </w:style>
  <w:style w:type="paragraph" w:customStyle="1" w:styleId="80AB9FEBF3074AC2A1F3EB3EA3FC41E4">
    <w:name w:val="80AB9FEBF3074AC2A1F3EB3EA3FC41E4"/>
  </w:style>
  <w:style w:type="paragraph" w:customStyle="1" w:styleId="D8E5F60357DA4B8DAEB19C715C08871A">
    <w:name w:val="D8E5F60357DA4B8DAEB19C715C08871A"/>
  </w:style>
  <w:style w:type="character" w:styleId="PlaceholderText">
    <w:name w:val="Placeholder Text"/>
    <w:basedOn w:val="DefaultParagraphFont"/>
    <w:uiPriority w:val="99"/>
    <w:semiHidden/>
    <w:rsid w:val="0096300D"/>
    <w:rPr>
      <w:color w:val="595959" w:themeColor="text1" w:themeTint="A6"/>
    </w:rPr>
  </w:style>
  <w:style w:type="paragraph" w:styleId="Header">
    <w:name w:val="header"/>
    <w:aliases w:val="RMS Header"/>
    <w:basedOn w:val="Normal"/>
    <w:link w:val="HeaderChar"/>
    <w:autoRedefine/>
    <w:uiPriority w:val="99"/>
    <w:unhideWhenUsed/>
    <w:rsid w:val="00B4338F"/>
    <w:pPr>
      <w:spacing w:after="0" w:line="240" w:lineRule="auto"/>
    </w:pPr>
    <w:rPr>
      <w:rFonts w:ascii="Arial" w:hAnsi="Arial"/>
      <w:b/>
      <w:sz w:val="16"/>
      <w:szCs w:val="24"/>
      <w:lang w:eastAsia="ja-JP"/>
    </w:rPr>
  </w:style>
  <w:style w:type="character" w:customStyle="1" w:styleId="HeaderChar">
    <w:name w:val="Header Char"/>
    <w:aliases w:val="RMS Header Char"/>
    <w:basedOn w:val="DefaultParagraphFont"/>
    <w:link w:val="Header"/>
    <w:uiPriority w:val="99"/>
    <w:rsid w:val="00B4338F"/>
    <w:rPr>
      <w:rFonts w:ascii="Arial" w:hAnsi="Arial"/>
      <w:b/>
      <w:sz w:val="16"/>
      <w:szCs w:val="24"/>
      <w:lang w:eastAsia="ja-JP"/>
    </w:rPr>
  </w:style>
  <w:style w:type="paragraph" w:customStyle="1" w:styleId="38B0B7303828422FB777DBA55E28C6F8">
    <w:name w:val="38B0B7303828422FB777DBA55E28C6F8"/>
    <w:rsid w:val="00F30D65"/>
  </w:style>
  <w:style w:type="character" w:customStyle="1" w:styleId="Heading3Char">
    <w:name w:val="Heading 3 Char"/>
    <w:basedOn w:val="DefaultParagraphFont"/>
    <w:link w:val="Heading3"/>
    <w:uiPriority w:val="9"/>
    <w:rsid w:val="00B4338F"/>
    <w:rPr>
      <w:rFonts w:ascii="Arial" w:eastAsiaTheme="majorEastAsia" w:hAnsi="Arial" w:cstheme="majorBidi"/>
      <w:b/>
      <w:bCs/>
      <w:sz w:val="20"/>
      <w:szCs w:val="24"/>
      <w:lang w:eastAsia="ja-JP"/>
    </w:rPr>
  </w:style>
  <w:style w:type="paragraph" w:customStyle="1" w:styleId="361B24A8596D4E77921141BA54040608">
    <w:name w:val="361B24A8596D4E77921141BA54040608"/>
    <w:rsid w:val="00F32664"/>
  </w:style>
  <w:style w:type="character" w:customStyle="1" w:styleId="Heading5Char">
    <w:name w:val="Heading 5 Char"/>
    <w:basedOn w:val="DefaultParagraphFont"/>
    <w:link w:val="Heading5"/>
    <w:uiPriority w:val="9"/>
    <w:semiHidden/>
    <w:rsid w:val="0096300D"/>
    <w:rPr>
      <w:rFonts w:asciiTheme="majorHAnsi" w:eastAsiaTheme="majorEastAsia" w:hAnsiTheme="majorHAnsi" w:cstheme="majorBidi"/>
      <w:color w:val="404040" w:themeColor="text1" w:themeTint="BF"/>
      <w:sz w:val="24"/>
      <w:lang w:eastAsia="ja-JP"/>
    </w:rPr>
  </w:style>
  <w:style w:type="paragraph" w:customStyle="1" w:styleId="862FC0C4C6EC4179A14E808AA3659965">
    <w:name w:val="862FC0C4C6EC4179A14E808AA3659965"/>
    <w:rsid w:val="0096300D"/>
  </w:style>
  <w:style w:type="paragraph" w:customStyle="1" w:styleId="D0801F402C04413DA3EB2FC3AE0FAE31">
    <w:name w:val="D0801F402C04413DA3EB2FC3AE0FAE31"/>
    <w:rsid w:val="0096300D"/>
  </w:style>
  <w:style w:type="paragraph" w:customStyle="1" w:styleId="D0801F402C04413DA3EB2FC3AE0FAE311">
    <w:name w:val="D0801F402C04413DA3EB2FC3AE0FAE311"/>
    <w:rsid w:val="0096300D"/>
    <w:pPr>
      <w:spacing w:before="240"/>
      <w:contextualSpacing/>
      <w:jc w:val="center"/>
    </w:pPr>
    <w:rPr>
      <w:rFonts w:ascii="Arial" w:hAnsi="Arial"/>
      <w:sz w:val="24"/>
      <w:lang w:eastAsia="ja-JP"/>
    </w:rPr>
  </w:style>
  <w:style w:type="paragraph" w:customStyle="1" w:styleId="80A8FA24FB3E4CF5B070C295530999DD">
    <w:name w:val="80A8FA24FB3E4CF5B070C295530999DD"/>
    <w:rsid w:val="0096300D"/>
  </w:style>
  <w:style w:type="paragraph" w:customStyle="1" w:styleId="D0801F402C04413DA3EB2FC3AE0FAE312">
    <w:name w:val="D0801F402C04413DA3EB2FC3AE0FAE312"/>
    <w:rsid w:val="0096300D"/>
    <w:pPr>
      <w:spacing w:before="240"/>
      <w:contextualSpacing/>
      <w:jc w:val="center"/>
    </w:pPr>
    <w:rPr>
      <w:rFonts w:ascii="Arial" w:hAnsi="Arial"/>
      <w:sz w:val="24"/>
      <w:lang w:eastAsia="ja-JP"/>
    </w:rPr>
  </w:style>
  <w:style w:type="paragraph" w:customStyle="1" w:styleId="7ED90676A2D5407C9F3F828AD6BE1CC4">
    <w:name w:val="7ED90676A2D5407C9F3F828AD6BE1CC4"/>
    <w:rsid w:val="0096300D"/>
  </w:style>
  <w:style w:type="paragraph" w:customStyle="1" w:styleId="15E09B850EDE4F28B33E0DCE3B7FC84E">
    <w:name w:val="15E09B850EDE4F28B33E0DCE3B7FC84E"/>
    <w:rsid w:val="0096300D"/>
  </w:style>
  <w:style w:type="paragraph" w:customStyle="1" w:styleId="0AA86F6506D4435784C3B4D4598B7451">
    <w:name w:val="0AA86F6506D4435784C3B4D4598B7451"/>
    <w:rsid w:val="0096300D"/>
  </w:style>
  <w:style w:type="paragraph" w:customStyle="1" w:styleId="FD37A7F5F86D458F8265E755E5B865AD">
    <w:name w:val="FD37A7F5F86D458F8265E755E5B865AD"/>
    <w:rsid w:val="009630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18EFE1D3-23C2-4FE4-8170-FB32F19D9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Paper_Template_Small_Bridges_2020_Final.docx</Template>
  <TotalTime>0</TotalTime>
  <Pages>4</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Karlene</dc:creator>
  <cp:lastModifiedBy>Karly Matthews</cp:lastModifiedBy>
  <cp:revision>2</cp:revision>
  <dcterms:created xsi:type="dcterms:W3CDTF">2019-05-14T02:48:00Z</dcterms:created>
  <dcterms:modified xsi:type="dcterms:W3CDTF">2019-05-14T02:48:00Z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